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CellMar>
          <w:top w:w="369" w:type="dxa"/>
          <w:left w:w="34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D43596" w:rsidRPr="00204D1E" w14:paraId="43C1E377" w14:textId="77777777">
        <w:trPr>
          <w:trHeight w:hRule="exact" w:val="454"/>
        </w:trPr>
        <w:tc>
          <w:tcPr>
            <w:tcW w:w="9639" w:type="dxa"/>
            <w:tcMar>
              <w:left w:w="0" w:type="dxa"/>
              <w:bottom w:w="0" w:type="dxa"/>
              <w:right w:w="0" w:type="dxa"/>
            </w:tcMar>
          </w:tcPr>
          <w:p w14:paraId="3E39A028" w14:textId="77777777" w:rsidR="00D636AB" w:rsidRPr="00204D1E" w:rsidRDefault="00D636AB" w:rsidP="00D43596">
            <w:pPr>
              <w:pStyle w:val="06atexteprincipal"/>
              <w:spacing w:after="0"/>
              <w:rPr>
                <w:lang w:val="fr-CH"/>
              </w:rPr>
            </w:pPr>
          </w:p>
        </w:tc>
      </w:tr>
    </w:tbl>
    <w:p w14:paraId="00402A45" w14:textId="77777777" w:rsidR="00D636AB" w:rsidRPr="00204D1E" w:rsidRDefault="00AB7FDA">
      <w:pPr>
        <w:pStyle w:val="05objet"/>
        <w:rPr>
          <w:lang w:val="fr-CH"/>
        </w:rPr>
      </w:pPr>
      <w:r w:rsidRPr="00AB7FDA">
        <w:rPr>
          <w:lang w:val="fr-CH"/>
        </w:rPr>
        <w:t>Demande de prolongation</w:t>
      </w:r>
      <w:r w:rsidR="00367084">
        <w:rPr>
          <w:lang w:val="fr-CH"/>
        </w:rPr>
        <w:t xml:space="preserve"> de </w:t>
      </w:r>
      <w:r w:rsidR="00381A46">
        <w:rPr>
          <w:lang w:val="fr-CH"/>
        </w:rPr>
        <w:t xml:space="preserve">la durée de </w:t>
      </w:r>
      <w:r w:rsidR="00367084">
        <w:rPr>
          <w:lang w:val="fr-CH"/>
        </w:rPr>
        <w:t>validité d’un dossier de mutation foncière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AB7FDA" w14:paraId="66B3A3B1" w14:textId="77777777" w:rsidTr="00AB7FDA">
        <w:tc>
          <w:tcPr>
            <w:tcW w:w="4813" w:type="dxa"/>
            <w:shd w:val="clear" w:color="auto" w:fill="D9D9D9" w:themeFill="background1" w:themeFillShade="D9"/>
          </w:tcPr>
          <w:p w14:paraId="38A24AF8" w14:textId="77777777" w:rsidR="00AB7FDA" w:rsidRDefault="00AB7FDA" w:rsidP="007C7030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Description du mandat</w:t>
            </w:r>
          </w:p>
        </w:tc>
        <w:tc>
          <w:tcPr>
            <w:tcW w:w="4814" w:type="dxa"/>
            <w:shd w:val="clear" w:color="auto" w:fill="D9D9D9" w:themeFill="background1" w:themeFillShade="D9"/>
          </w:tcPr>
          <w:p w14:paraId="4522E4E3" w14:textId="77777777" w:rsidR="00AB7FDA" w:rsidRDefault="00AB7FDA" w:rsidP="007C7030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Numéro d’acte DESCA</w:t>
            </w:r>
          </w:p>
        </w:tc>
      </w:tr>
      <w:tr w:rsidR="00115024" w14:paraId="7A02356C" w14:textId="77777777" w:rsidTr="00AB7FDA">
        <w:tc>
          <w:tcPr>
            <w:tcW w:w="4813" w:type="dxa"/>
            <w:vMerge w:val="restart"/>
          </w:tcPr>
          <w:p w14:paraId="149BA53B" w14:textId="77777777" w:rsidR="00115024" w:rsidRDefault="00115024" w:rsidP="007C7030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Commune :</w:t>
            </w:r>
            <w:r w:rsidR="001E74A9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981668164"/>
                <w:placeholder>
                  <w:docPart w:val="044199CD19AF4BB8BD279497F38C2E6C"/>
                </w:placeholder>
                <w:showingPlcHdr/>
              </w:sdtPr>
              <w:sdtContent>
                <w:r w:rsidR="001E74A9"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sdtContent>
            </w:sdt>
          </w:p>
          <w:p w14:paraId="321E7970" w14:textId="77777777" w:rsidR="00115024" w:rsidRDefault="00115024" w:rsidP="007C7030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Biens-fonds :</w:t>
            </w:r>
            <w:r w:rsidR="001E74A9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1173534774"/>
                <w:placeholder>
                  <w:docPart w:val="DE90AC597910476EB66630F8731D1F8A"/>
                </w:placeholder>
                <w:showingPlcHdr/>
              </w:sdtPr>
              <w:sdtContent>
                <w:r w:rsidR="001E74A9"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sdtContent>
            </w:sdt>
          </w:p>
        </w:tc>
        <w:sdt>
          <w:sdtPr>
            <w:rPr>
              <w:lang w:val="fr-CH"/>
            </w:rPr>
            <w:id w:val="-910222584"/>
            <w:placeholder>
              <w:docPart w:val="D7763DB7F1A54B93AFA8782764129D6A"/>
            </w:placeholder>
            <w:showingPlcHdr/>
          </w:sdtPr>
          <w:sdtContent>
            <w:tc>
              <w:tcPr>
                <w:tcW w:w="4814" w:type="dxa"/>
              </w:tcPr>
              <w:p w14:paraId="56258F95" w14:textId="77777777" w:rsidR="00115024" w:rsidRDefault="001E74A9" w:rsidP="007C7030">
                <w:pPr>
                  <w:pStyle w:val="06atexteprincipal"/>
                  <w:rPr>
                    <w:lang w:val="fr-CH"/>
                  </w:rPr>
                </w:pPr>
                <w:r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p>
            </w:tc>
          </w:sdtContent>
        </w:sdt>
      </w:tr>
      <w:tr w:rsidR="00115024" w14:paraId="32C607AC" w14:textId="77777777" w:rsidTr="00115024">
        <w:tc>
          <w:tcPr>
            <w:tcW w:w="4813" w:type="dxa"/>
            <w:vMerge/>
          </w:tcPr>
          <w:p w14:paraId="41C85876" w14:textId="77777777" w:rsidR="00115024" w:rsidRDefault="00115024" w:rsidP="007C7030">
            <w:pPr>
              <w:pStyle w:val="06atexteprincipal"/>
              <w:rPr>
                <w:lang w:val="fr-CH"/>
              </w:rPr>
            </w:pPr>
          </w:p>
        </w:tc>
        <w:tc>
          <w:tcPr>
            <w:tcW w:w="4814" w:type="dxa"/>
            <w:shd w:val="clear" w:color="auto" w:fill="D9D9D9" w:themeFill="background1" w:themeFillShade="D9"/>
          </w:tcPr>
          <w:p w14:paraId="3DF673D2" w14:textId="77777777" w:rsidR="00115024" w:rsidRDefault="00115024" w:rsidP="007C7030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Numéro d’</w:t>
            </w:r>
            <w:r w:rsidR="00381A46">
              <w:rPr>
                <w:lang w:val="fr-CH"/>
              </w:rPr>
              <w:t xml:space="preserve">éventuels </w:t>
            </w:r>
            <w:r>
              <w:rPr>
                <w:lang w:val="fr-CH"/>
              </w:rPr>
              <w:t>actes en suspens</w:t>
            </w:r>
          </w:p>
        </w:tc>
      </w:tr>
      <w:tr w:rsidR="00115024" w14:paraId="596B8200" w14:textId="77777777" w:rsidTr="00AB7FDA">
        <w:tc>
          <w:tcPr>
            <w:tcW w:w="4813" w:type="dxa"/>
            <w:vMerge/>
          </w:tcPr>
          <w:p w14:paraId="722116CA" w14:textId="77777777" w:rsidR="00115024" w:rsidRDefault="00115024" w:rsidP="007C7030">
            <w:pPr>
              <w:pStyle w:val="06atexteprincipal"/>
              <w:rPr>
                <w:lang w:val="fr-CH"/>
              </w:rPr>
            </w:pPr>
          </w:p>
        </w:tc>
        <w:sdt>
          <w:sdtPr>
            <w:rPr>
              <w:lang w:val="fr-CH"/>
            </w:rPr>
            <w:id w:val="1922286054"/>
            <w:placeholder>
              <w:docPart w:val="66E55E275F0A4764AD4331A710ED1A1E"/>
            </w:placeholder>
            <w:showingPlcHdr/>
          </w:sdtPr>
          <w:sdtContent>
            <w:tc>
              <w:tcPr>
                <w:tcW w:w="4814" w:type="dxa"/>
              </w:tcPr>
              <w:p w14:paraId="7A744442" w14:textId="77777777" w:rsidR="00115024" w:rsidRDefault="001E74A9" w:rsidP="007C7030">
                <w:pPr>
                  <w:pStyle w:val="06atexteprincipal"/>
                  <w:rPr>
                    <w:lang w:val="fr-CH"/>
                  </w:rPr>
                </w:pPr>
                <w:r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p>
            </w:tc>
          </w:sdtContent>
        </w:sdt>
      </w:tr>
      <w:tr w:rsidR="007F4298" w14:paraId="69936F39" w14:textId="77777777" w:rsidTr="00B856A9">
        <w:tc>
          <w:tcPr>
            <w:tcW w:w="9627" w:type="dxa"/>
            <w:gridSpan w:val="2"/>
            <w:shd w:val="clear" w:color="auto" w:fill="D9D9D9" w:themeFill="background1" w:themeFillShade="D9"/>
          </w:tcPr>
          <w:p w14:paraId="0C6714BE" w14:textId="77777777" w:rsidR="007F4298" w:rsidRPr="007F4298" w:rsidRDefault="007F4298" w:rsidP="007F4298">
            <w:pPr>
              <w:pStyle w:val="06atexteprincipal"/>
              <w:rPr>
                <w:i/>
                <w:iCs/>
                <w:lang w:val="fr-CH"/>
              </w:rPr>
            </w:pPr>
            <w:r>
              <w:rPr>
                <w:lang w:val="fr-CH"/>
              </w:rPr>
              <w:t>Chronologie des travaux</w:t>
            </w:r>
            <w:r>
              <w:rPr>
                <w:lang w:val="fr-CH"/>
              </w:rPr>
              <w:br/>
              <w:t>(</w:t>
            </w:r>
            <w:r>
              <w:rPr>
                <w:i/>
                <w:iCs/>
                <w:lang w:val="fr-CH"/>
              </w:rPr>
              <w:t>s</w:t>
            </w:r>
            <w:r w:rsidRPr="007F4298">
              <w:rPr>
                <w:i/>
                <w:iCs/>
                <w:lang w:val="fr-CH"/>
              </w:rPr>
              <w:t>elon planification temporelle d’une mutation foncière</w:t>
            </w:r>
            <w:r>
              <w:rPr>
                <w:i/>
                <w:iCs/>
                <w:lang w:val="fr-CH"/>
              </w:rPr>
              <w:t>, justificatifs à l’appui</w:t>
            </w:r>
            <w:r>
              <w:rPr>
                <w:lang w:val="fr-CH"/>
              </w:rPr>
              <w:t>)</w:t>
            </w:r>
          </w:p>
        </w:tc>
      </w:tr>
      <w:tr w:rsidR="007F4298" w14:paraId="4050290F" w14:textId="77777777" w:rsidTr="00B01259">
        <w:tc>
          <w:tcPr>
            <w:tcW w:w="9627" w:type="dxa"/>
            <w:gridSpan w:val="2"/>
          </w:tcPr>
          <w:p w14:paraId="581ED25F" w14:textId="77777777" w:rsidR="007F4298" w:rsidRDefault="00592E02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>
              <w:rPr>
                <w:noProof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7D9628" wp14:editId="7BE8C216">
                      <wp:simplePos x="0" y="0"/>
                      <wp:positionH relativeFrom="margin">
                        <wp:posOffset>969010</wp:posOffset>
                      </wp:positionH>
                      <wp:positionV relativeFrom="margin">
                        <wp:posOffset>862965</wp:posOffset>
                      </wp:positionV>
                      <wp:extent cx="4037330" cy="1014730"/>
                      <wp:effectExtent l="0" t="1219200" r="0" b="1214120"/>
                      <wp:wrapNone/>
                      <wp:docPr id="181679290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24497">
                                <a:off x="0" y="0"/>
                                <a:ext cx="4037330" cy="1014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78EFCB" w14:textId="77777777" w:rsidR="00592E02" w:rsidRPr="00592E02" w:rsidRDefault="00592E02" w:rsidP="00592E0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</w:pPr>
                                  <w:r w:rsidRPr="00592E02"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  <w:t>Doit rester modifiable après la signature.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7D96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26" type="#_x0000_t202" style="position:absolute;margin-left:76.3pt;margin-top:67.95pt;width:317.9pt;height:79.9pt;rotation:-2922363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" filled="f" stroked="f" strokeweight=".5pt">
                      <v:textbox>
                        <w:txbxContent>
                          <w:p w14:paraId="0A78EFCB" w14:textId="77777777" w:rsidR="00592E02" w:rsidRPr="00592E02" w:rsidRDefault="00592E02" w:rsidP="00592E02">
                            <w:pPr>
                              <w:jc w:val="center"/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</w:pPr>
                            <w:r w:rsidRPr="00592E02"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  <w:t>Doit rester modifiable après la signature.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E74594" w:rsidRPr="00E74594">
              <w:rPr>
                <w:lang w:val="fr-CH"/>
              </w:rPr>
              <w:t>Réception du mandat</w:t>
            </w:r>
            <w:r w:rsidR="00E74594">
              <w:rPr>
                <w:lang w:val="fr-CH"/>
              </w:rPr>
              <w:t> :</w:t>
            </w:r>
            <w:r w:rsidR="00E74594">
              <w:rPr>
                <w:lang w:val="fr-CH"/>
              </w:rPr>
              <w:tab/>
            </w:r>
            <w:sdt>
              <w:sdtPr>
                <w:rPr>
                  <w:noProof/>
                  <w:lang w:val="fr-CH"/>
                </w:rPr>
                <w:id w:val="-705496190"/>
                <w:placeholder>
                  <w:docPart w:val="48B15848F60F4CF7AD8734C9D21C6699"/>
                </w:placeholder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Content>
                <w:r w:rsidR="00E74594">
                  <w:rPr>
                    <w:noProof/>
                    <w:lang w:val="fr-CH"/>
                  </w:rPr>
                  <w:t>JJ.MM.20AA</w:t>
                </w:r>
              </w:sdtContent>
            </w:sdt>
          </w:p>
          <w:p w14:paraId="3179593C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Création de l'acte DESCA (Avant-projet)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256649600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1912728007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17611AA8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Elaboration d'une ébauche</w:t>
            </w:r>
            <w:r>
              <w:rPr>
                <w:lang w:val="fr-CH"/>
              </w:rPr>
              <w:t xml:space="preserve"> </w:t>
            </w:r>
            <w:r w:rsidRPr="00E74594">
              <w:rPr>
                <w:lang w:val="fr-CH"/>
              </w:rPr>
              <w:t>de mutation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-109516894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699661853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034859EE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Elaboration d'une ébauche de traitement des servitudes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1452360108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1385793731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09AEAA19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Etablissement de la planification temporelle grossière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55437416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1247720798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0CC04220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Validation par le mandant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-776412500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2094585058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46B58335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Evtl obtention de diverses autorisations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1421669338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1665435715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3C775EAD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Evtl Obtention de la délégation de compétences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-113989511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648208720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4A77DE4D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Rédaction de l'acte DESCA (En rédaction)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177012861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586271205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73980670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Vision locale et piquetage des nouvelles limites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407897782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149867223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2A3BE80E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Etablissement de la planification temporelle détaillée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1292324632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565026235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5742342E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Mise à jour MO au sens des art 54 al 3 et 66 al 3</w:t>
            </w:r>
            <w:r>
              <w:rPr>
                <w:lang w:val="fr-CH"/>
              </w:rPr>
              <w:t xml:space="preserve"> </w:t>
            </w:r>
            <w:r w:rsidRPr="00E74594">
              <w:rPr>
                <w:lang w:val="fr-CH"/>
              </w:rPr>
              <w:t>OCMO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112723176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1712101301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21D8B369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Réalisation des travaux de terrain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2013101706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1061937746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11678FCD" w14:textId="77777777" w:rsidR="00E74594" w:rsidRPr="001972D1" w:rsidRDefault="00E74594" w:rsidP="00E74594">
            <w:pPr>
              <w:pStyle w:val="06atexteprincipal"/>
              <w:tabs>
                <w:tab w:val="left" w:pos="6553"/>
              </w:tabs>
              <w:rPr>
                <w:b/>
                <w:bCs/>
                <w:lang w:val="fr-CH"/>
              </w:rPr>
            </w:pPr>
            <w:r w:rsidRPr="001972D1">
              <w:rPr>
                <w:b/>
                <w:bCs/>
                <w:lang w:val="fr-CH"/>
              </w:rPr>
              <w:t>Ouverture de l'acte DESCA (Réservé MO) :</w:t>
            </w:r>
            <w:r w:rsidRPr="001972D1">
              <w:rPr>
                <w:b/>
                <w:bCs/>
                <w:lang w:val="fr-CH"/>
              </w:rPr>
              <w:tab/>
            </w:r>
            <w:sdt>
              <w:sdtPr>
                <w:rPr>
                  <w:b/>
                  <w:bCs/>
                  <w:lang w:val="fr-CH"/>
                </w:rPr>
                <w:id w:val="-407689147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b/>
                      <w:bCs/>
                      <w:lang w:val="fr-CH"/>
                    </w:rPr>
                    <w:id w:val="1360002947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 w:rsidRPr="001972D1">
                      <w:rPr>
                        <w:b/>
                        <w:bCs/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4D0457FB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Réalisation des travaux de bureau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-166177049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555467773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3AB00DFA" w14:textId="77777777" w:rsidR="00E74594" w:rsidRDefault="00E74594" w:rsidP="00E74594">
            <w:pPr>
              <w:pStyle w:val="06btexteprincipalsansespacebloc"/>
              <w:rPr>
                <w:lang w:val="fr-CH"/>
              </w:rPr>
            </w:pPr>
            <w:r w:rsidRPr="00E74594">
              <w:rPr>
                <w:lang w:val="fr-CH"/>
              </w:rPr>
              <w:t>Transmission du dossier au(x) Service(s)</w:t>
            </w:r>
            <w:r>
              <w:rPr>
                <w:lang w:val="fr-CH"/>
              </w:rPr>
              <w:t> :</w:t>
            </w:r>
          </w:p>
          <w:p w14:paraId="0F1508D7" w14:textId="77777777" w:rsidR="00E74594" w:rsidRDefault="00000000" w:rsidP="00E74594">
            <w:pPr>
              <w:pStyle w:val="07puces"/>
              <w:tabs>
                <w:tab w:val="left" w:pos="6530"/>
              </w:tabs>
              <w:rPr>
                <w:lang w:val="fr-CH"/>
              </w:rPr>
            </w:pPr>
            <w:sdt>
              <w:sdtPr>
                <w:rPr>
                  <w:lang w:val="fr-CH"/>
                </w:rPr>
                <w:id w:val="-1894414927"/>
                <w:placeholder>
                  <w:docPart w:val="39668AA9D4024A6AA0496D6E9FEB414B"/>
                </w:placeholder>
              </w:sdtPr>
              <w:sdtContent>
                <w:r w:rsidR="00E74594">
                  <w:rPr>
                    <w:lang w:val="fr-CH"/>
                  </w:rPr>
                  <w:t>Service A</w:t>
                </w:r>
                <w:r w:rsidR="00012BDC">
                  <w:rPr>
                    <w:lang w:val="fr-CH"/>
                  </w:rPr>
                  <w:t xml:space="preserve"> </w:t>
                </w:r>
                <w:r w:rsidR="00012BDC" w:rsidRPr="00012BDC">
                  <w:rPr>
                    <w:rStyle w:val="Accentuationlgre"/>
                    <w:sz w:val="20"/>
                    <w:szCs w:val="20"/>
                    <w:lang w:val="fr-CH"/>
                  </w:rPr>
                  <w:t>(nom, NPA &amp; localité à préciser ; si besoin, à supprimer)</w:t>
                </w:r>
              </w:sdtContent>
            </w:sdt>
            <w:r w:rsidR="00E74594"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-345408581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958691503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 w:rsidR="00E74594"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3500CB7D" w14:textId="77777777" w:rsidR="00E74594" w:rsidRDefault="00000000" w:rsidP="00E74594">
            <w:pPr>
              <w:pStyle w:val="07puces"/>
              <w:tabs>
                <w:tab w:val="left" w:pos="6530"/>
              </w:tabs>
              <w:rPr>
                <w:lang w:val="fr-CH"/>
              </w:rPr>
            </w:pPr>
            <w:sdt>
              <w:sdtPr>
                <w:rPr>
                  <w:lang w:val="fr-CH"/>
                </w:rPr>
                <w:id w:val="-1876223526"/>
                <w:placeholder>
                  <w:docPart w:val="39668AA9D4024A6AA0496D6E9FEB414B"/>
                </w:placeholder>
              </w:sdtPr>
              <w:sdtContent>
                <w:r w:rsidR="00E74594">
                  <w:rPr>
                    <w:lang w:val="fr-CH"/>
                  </w:rPr>
                  <w:t>Service B</w:t>
                </w:r>
                <w:r w:rsidR="00012BDC">
                  <w:t xml:space="preserve"> </w:t>
                </w:r>
                <w:r w:rsidR="00012BDC" w:rsidRPr="00012BDC">
                  <w:rPr>
                    <w:rStyle w:val="Accentuationlgre"/>
                    <w:sz w:val="20"/>
                    <w:szCs w:val="20"/>
                  </w:rPr>
                  <w:t>(nom, NPA &amp; localité à préciser ; si besoin, à supprimer)</w:t>
                </w:r>
              </w:sdtContent>
            </w:sdt>
            <w:r w:rsidR="00E74594"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1832633612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1918135562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 w:rsidR="00E74594"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7A8B5AC4" w14:textId="77777777" w:rsidR="00E74594" w:rsidRDefault="00000000" w:rsidP="00E74594">
            <w:pPr>
              <w:pStyle w:val="07puces"/>
              <w:tabs>
                <w:tab w:val="left" w:pos="6530"/>
              </w:tabs>
              <w:spacing w:after="180"/>
              <w:rPr>
                <w:lang w:val="fr-CH"/>
              </w:rPr>
            </w:pPr>
            <w:sdt>
              <w:sdtPr>
                <w:rPr>
                  <w:lang w:val="fr-CH"/>
                </w:rPr>
                <w:id w:val="-996806470"/>
                <w:placeholder>
                  <w:docPart w:val="39668AA9D4024A6AA0496D6E9FEB414B"/>
                </w:placeholder>
              </w:sdtPr>
              <w:sdtContent>
                <w:r w:rsidR="00E74594">
                  <w:rPr>
                    <w:lang w:val="fr-CH"/>
                  </w:rPr>
                  <w:t>Service C</w:t>
                </w:r>
                <w:r w:rsidR="00012BDC">
                  <w:rPr>
                    <w:lang w:val="fr-CH"/>
                  </w:rPr>
                  <w:t xml:space="preserve"> </w:t>
                </w:r>
                <w:r w:rsidR="00012BDC" w:rsidRPr="00012BDC">
                  <w:rPr>
                    <w:rStyle w:val="Accentuationlgre"/>
                    <w:sz w:val="20"/>
                    <w:szCs w:val="20"/>
                    <w:lang w:val="fr-CH"/>
                  </w:rPr>
                  <w:t>(nom, NPA &amp; localité à préciser ; si besoin, à supprimer)</w:t>
                </w:r>
              </w:sdtContent>
            </w:sdt>
            <w:r w:rsidR="00E74594"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448130797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349799460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 w:rsidR="00E74594"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4F2601AB" w14:textId="77777777" w:rsidR="00E74594" w:rsidRDefault="00E74594" w:rsidP="00E74594">
            <w:pPr>
              <w:pStyle w:val="06btexteprincipalsansespacebloc"/>
              <w:rPr>
                <w:lang w:val="fr-CH"/>
              </w:rPr>
            </w:pPr>
          </w:p>
          <w:p w14:paraId="001AEFB1" w14:textId="77777777" w:rsidR="00E74594" w:rsidRDefault="00E74594" w:rsidP="00E74594">
            <w:pPr>
              <w:pStyle w:val="06btexteprincipalsansespacebloc"/>
              <w:rPr>
                <w:lang w:val="fr-CH"/>
              </w:rPr>
            </w:pPr>
          </w:p>
          <w:p w14:paraId="246A025D" w14:textId="77777777" w:rsidR="00E74594" w:rsidRDefault="00E74594" w:rsidP="00E74594">
            <w:pPr>
              <w:pStyle w:val="06btexteprincipalsansespacebloc"/>
              <w:rPr>
                <w:lang w:val="fr-CH"/>
              </w:rPr>
            </w:pPr>
            <w:r>
              <w:rPr>
                <w:lang w:val="fr-CH"/>
              </w:rPr>
              <w:lastRenderedPageBreak/>
              <w:t>Retour</w:t>
            </w:r>
            <w:r w:rsidRPr="00E74594">
              <w:rPr>
                <w:lang w:val="fr-CH"/>
              </w:rPr>
              <w:t xml:space="preserve"> du dossier </w:t>
            </w:r>
            <w:r>
              <w:rPr>
                <w:lang w:val="fr-CH"/>
              </w:rPr>
              <w:t>de la part des</w:t>
            </w:r>
            <w:r w:rsidRPr="00E74594">
              <w:rPr>
                <w:lang w:val="fr-CH"/>
              </w:rPr>
              <w:t xml:space="preserve"> Service(s)</w:t>
            </w:r>
            <w:r>
              <w:rPr>
                <w:lang w:val="fr-CH"/>
              </w:rPr>
              <w:t> :</w:t>
            </w:r>
          </w:p>
          <w:p w14:paraId="11E971F2" w14:textId="77777777" w:rsidR="00E74594" w:rsidRDefault="00000000" w:rsidP="00E74594">
            <w:pPr>
              <w:pStyle w:val="07puces"/>
              <w:tabs>
                <w:tab w:val="left" w:pos="6530"/>
              </w:tabs>
              <w:rPr>
                <w:lang w:val="fr-CH"/>
              </w:rPr>
            </w:pPr>
            <w:sdt>
              <w:sdtPr>
                <w:rPr>
                  <w:lang w:val="fr-CH"/>
                </w:rPr>
                <w:id w:val="-625702857"/>
                <w:placeholder>
                  <w:docPart w:val="39668AA9D4024A6AA0496D6E9FEB414B"/>
                </w:placeholder>
              </w:sdtPr>
              <w:sdtContent>
                <w:r w:rsidR="00E74594">
                  <w:rPr>
                    <w:lang w:val="fr-CH"/>
                  </w:rPr>
                  <w:t>Service A</w:t>
                </w:r>
                <w:r w:rsidR="00012BDC">
                  <w:rPr>
                    <w:lang w:val="fr-CH"/>
                  </w:rPr>
                  <w:t xml:space="preserve"> </w:t>
                </w:r>
                <w:r w:rsidR="00012BDC" w:rsidRPr="00012BDC">
                  <w:rPr>
                    <w:rStyle w:val="Accentuationlgre"/>
                    <w:sz w:val="20"/>
                    <w:szCs w:val="20"/>
                    <w:lang w:val="fr-CH"/>
                  </w:rPr>
                  <w:t>(nom, NPA &amp; localité à préciser ; si besoin, à supprimer)</w:t>
                </w:r>
              </w:sdtContent>
            </w:sdt>
            <w:r w:rsidR="00E74594"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1152263450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1115564494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 w:rsidR="00E74594"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43C50FB4" w14:textId="77777777" w:rsidR="00E74594" w:rsidRDefault="00000000" w:rsidP="00E74594">
            <w:pPr>
              <w:pStyle w:val="07puces"/>
              <w:tabs>
                <w:tab w:val="left" w:pos="6530"/>
              </w:tabs>
              <w:rPr>
                <w:lang w:val="fr-CH"/>
              </w:rPr>
            </w:pPr>
            <w:sdt>
              <w:sdtPr>
                <w:rPr>
                  <w:lang w:val="fr-CH"/>
                </w:rPr>
                <w:id w:val="20909340"/>
                <w:placeholder>
                  <w:docPart w:val="39668AA9D4024A6AA0496D6E9FEB414B"/>
                </w:placeholder>
              </w:sdtPr>
              <w:sdtContent>
                <w:r w:rsidR="00E74594">
                  <w:rPr>
                    <w:lang w:val="fr-CH"/>
                  </w:rPr>
                  <w:t>Service B</w:t>
                </w:r>
                <w:r w:rsidR="00012BDC">
                  <w:rPr>
                    <w:lang w:val="fr-CH"/>
                  </w:rPr>
                  <w:t xml:space="preserve"> </w:t>
                </w:r>
                <w:r w:rsidR="00012BDC" w:rsidRPr="00012BDC">
                  <w:rPr>
                    <w:rStyle w:val="Accentuationlgre"/>
                    <w:sz w:val="20"/>
                    <w:szCs w:val="20"/>
                    <w:lang w:val="fr-CH"/>
                  </w:rPr>
                  <w:t>(nom, NPA &amp; localité à préciser ; si besoin, à supprimer)</w:t>
                </w:r>
              </w:sdtContent>
            </w:sdt>
            <w:r w:rsidR="00E74594"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-1125149864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1598754800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 w:rsidR="00E74594"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79F84E78" w14:textId="77777777" w:rsidR="00E74594" w:rsidRDefault="00000000" w:rsidP="00E74594">
            <w:pPr>
              <w:pStyle w:val="07puces"/>
              <w:tabs>
                <w:tab w:val="left" w:pos="6530"/>
              </w:tabs>
              <w:spacing w:after="180"/>
              <w:rPr>
                <w:lang w:val="fr-CH"/>
              </w:rPr>
            </w:pPr>
            <w:sdt>
              <w:sdtPr>
                <w:rPr>
                  <w:lang w:val="fr-CH"/>
                </w:rPr>
                <w:id w:val="1482970299"/>
                <w:placeholder>
                  <w:docPart w:val="39668AA9D4024A6AA0496D6E9FEB414B"/>
                </w:placeholder>
              </w:sdtPr>
              <w:sdtContent>
                <w:r w:rsidR="00E74594">
                  <w:rPr>
                    <w:lang w:val="fr-CH"/>
                  </w:rPr>
                  <w:t>Service C</w:t>
                </w:r>
                <w:r w:rsidR="00012BDC">
                  <w:rPr>
                    <w:lang w:val="fr-CH"/>
                  </w:rPr>
                  <w:t xml:space="preserve"> </w:t>
                </w:r>
                <w:r w:rsidR="00012BDC" w:rsidRPr="00012BDC">
                  <w:rPr>
                    <w:rStyle w:val="Accentuationlgre"/>
                    <w:sz w:val="20"/>
                    <w:szCs w:val="20"/>
                    <w:lang w:val="fr-CH"/>
                  </w:rPr>
                  <w:t>(nom, NPA &amp; localité à préciser ; si besoin, à supprimer)</w:t>
                </w:r>
              </w:sdtContent>
            </w:sdt>
            <w:r w:rsidR="00E74594"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1159497877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209347964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 w:rsidR="00E74594"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45E748E1" w14:textId="77777777" w:rsidR="00E74594" w:rsidRDefault="00E74594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E74594">
              <w:rPr>
                <w:lang w:val="fr-CH"/>
              </w:rPr>
              <w:t>Transmission du dossier de mutation au notaire</w:t>
            </w:r>
            <w:r>
              <w:rPr>
                <w:lang w:val="fr-CH"/>
              </w:rPr>
              <w:t>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-1402133715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390473942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  <w:p w14:paraId="54E3C02C" w14:textId="77777777" w:rsidR="00C937B0" w:rsidRDefault="00C937B0" w:rsidP="00E74594">
            <w:pPr>
              <w:pStyle w:val="06atexteprincipal"/>
              <w:tabs>
                <w:tab w:val="left" w:pos="6553"/>
              </w:tabs>
              <w:rPr>
                <w:lang w:val="fr-CH"/>
              </w:rPr>
            </w:pPr>
            <w:r w:rsidRPr="00C937B0">
              <w:rPr>
                <w:lang w:val="fr-CH"/>
              </w:rPr>
              <w:t>Transmission du dossier de mutation au</w:t>
            </w:r>
            <w:r>
              <w:rPr>
                <w:lang w:val="fr-CH"/>
              </w:rPr>
              <w:t xml:space="preserve"> registre foncier :</w:t>
            </w:r>
            <w:r>
              <w:rPr>
                <w:lang w:val="fr-CH"/>
              </w:rPr>
              <w:tab/>
            </w:r>
            <w:sdt>
              <w:sdtPr>
                <w:rPr>
                  <w:lang w:val="fr-CH"/>
                </w:rPr>
                <w:id w:val="1430853533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1066562287"/>
                    <w:placeholder>
                      <w:docPart w:val="48B15848F60F4CF7AD8734C9D21C6699"/>
                    </w:placeholder>
                    <w:date>
                      <w:dateFormat w:val="dd.MM.yyyy"/>
                      <w:lid w:val="fr-CH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lang w:val="fr-CH"/>
                      </w:rPr>
                      <w:t>JJ.MM.20AA</w:t>
                    </w:r>
                  </w:sdtContent>
                </w:sdt>
              </w:sdtContent>
            </w:sdt>
          </w:p>
        </w:tc>
      </w:tr>
      <w:tr w:rsidR="007F4298" w14:paraId="6ED30D55" w14:textId="77777777" w:rsidTr="007F4298">
        <w:tc>
          <w:tcPr>
            <w:tcW w:w="9627" w:type="dxa"/>
            <w:gridSpan w:val="2"/>
            <w:shd w:val="clear" w:color="auto" w:fill="D9D9D9" w:themeFill="background1" w:themeFillShade="D9"/>
          </w:tcPr>
          <w:p w14:paraId="5E43EC74" w14:textId="77777777" w:rsidR="007F4298" w:rsidRDefault="007F4298" w:rsidP="007C7030">
            <w:pPr>
              <w:pStyle w:val="06atexteprincipal"/>
              <w:rPr>
                <w:lang w:val="fr-CH"/>
              </w:rPr>
            </w:pPr>
            <w:r w:rsidRPr="007F4298">
              <w:rPr>
                <w:lang w:val="fr-CH"/>
              </w:rPr>
              <w:lastRenderedPageBreak/>
              <w:t>Explication circonstanciée des raisons pour lesquelles le dossier n'a pas abouti</w:t>
            </w:r>
          </w:p>
        </w:tc>
      </w:tr>
      <w:tr w:rsidR="007F4298" w14:paraId="4A3672DD" w14:textId="77777777" w:rsidTr="006B6D77">
        <w:sdt>
          <w:sdtPr>
            <w:rPr>
              <w:lang w:val="fr-CH"/>
            </w:rPr>
            <w:id w:val="756400119"/>
            <w:placeholder>
              <w:docPart w:val="327A70F9C11B4FBE90A56D7DC1E5B71C"/>
            </w:placeholder>
            <w:showingPlcHdr/>
          </w:sdtPr>
          <w:sdtContent>
            <w:tc>
              <w:tcPr>
                <w:tcW w:w="9627" w:type="dxa"/>
                <w:gridSpan w:val="2"/>
              </w:tcPr>
              <w:p w14:paraId="31B36500" w14:textId="77777777" w:rsidR="007F4298" w:rsidRDefault="006771B1" w:rsidP="007C7030">
                <w:pPr>
                  <w:pStyle w:val="06atexteprincipal"/>
                  <w:rPr>
                    <w:lang w:val="fr-CH"/>
                  </w:rPr>
                </w:pPr>
                <w:r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p>
            </w:tc>
          </w:sdtContent>
        </w:sdt>
      </w:tr>
      <w:tr w:rsidR="007F4298" w14:paraId="508CEDAB" w14:textId="77777777" w:rsidTr="007F4298">
        <w:tc>
          <w:tcPr>
            <w:tcW w:w="9627" w:type="dxa"/>
            <w:gridSpan w:val="2"/>
            <w:shd w:val="clear" w:color="auto" w:fill="D9D9D9" w:themeFill="background1" w:themeFillShade="D9"/>
          </w:tcPr>
          <w:p w14:paraId="25E1552A" w14:textId="77777777" w:rsidR="007F4298" w:rsidRDefault="007F4298" w:rsidP="007C7030">
            <w:pPr>
              <w:pStyle w:val="06atexteprincipal"/>
              <w:rPr>
                <w:lang w:val="fr-CH"/>
              </w:rPr>
            </w:pPr>
            <w:r w:rsidRPr="007F4298">
              <w:rPr>
                <w:lang w:val="fr-CH"/>
              </w:rPr>
              <w:t>Explication circonstanciée des justes motifs qui justifierait une prolongation</w:t>
            </w:r>
          </w:p>
        </w:tc>
      </w:tr>
      <w:tr w:rsidR="007F4298" w14:paraId="4E0AF325" w14:textId="77777777" w:rsidTr="003C22E1">
        <w:sdt>
          <w:sdtPr>
            <w:rPr>
              <w:lang w:val="fr-CH"/>
            </w:rPr>
            <w:id w:val="79418601"/>
            <w:placeholder>
              <w:docPart w:val="308F3D35E4BD475983DF9F4FB89D8FAB"/>
            </w:placeholder>
            <w:showingPlcHdr/>
          </w:sdtPr>
          <w:sdtContent>
            <w:tc>
              <w:tcPr>
                <w:tcW w:w="9627" w:type="dxa"/>
                <w:gridSpan w:val="2"/>
              </w:tcPr>
              <w:p w14:paraId="4986A8EA" w14:textId="77777777" w:rsidR="007F4298" w:rsidRDefault="001931F9" w:rsidP="007C7030">
                <w:pPr>
                  <w:pStyle w:val="06atexteprincipal"/>
                  <w:rPr>
                    <w:lang w:val="fr-CH"/>
                  </w:rPr>
                </w:pPr>
                <w:r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p>
            </w:tc>
          </w:sdtContent>
        </w:sdt>
      </w:tr>
      <w:tr w:rsidR="007F4298" w14:paraId="57B815D0" w14:textId="77777777" w:rsidTr="007F4298">
        <w:tc>
          <w:tcPr>
            <w:tcW w:w="9627" w:type="dxa"/>
            <w:gridSpan w:val="2"/>
            <w:shd w:val="clear" w:color="auto" w:fill="D9D9D9" w:themeFill="background1" w:themeFillShade="D9"/>
          </w:tcPr>
          <w:p w14:paraId="151EBFFD" w14:textId="77777777" w:rsidR="007F4298" w:rsidRDefault="007F4298" w:rsidP="007C7030">
            <w:pPr>
              <w:pStyle w:val="06atexteprincipal"/>
              <w:rPr>
                <w:lang w:val="fr-CH"/>
              </w:rPr>
            </w:pPr>
            <w:r w:rsidRPr="007F4298">
              <w:rPr>
                <w:lang w:val="fr-CH"/>
              </w:rPr>
              <w:t xml:space="preserve">Description précise des mesures prises avec </w:t>
            </w:r>
            <w:r w:rsidRPr="00381A46">
              <w:rPr>
                <w:u w:val="single"/>
                <w:lang w:val="fr-CH"/>
              </w:rPr>
              <w:t xml:space="preserve">planification </w:t>
            </w:r>
            <w:r w:rsidRPr="00C937B0">
              <w:rPr>
                <w:u w:val="single"/>
                <w:lang w:val="fr-CH"/>
              </w:rPr>
              <w:t xml:space="preserve">temporelle </w:t>
            </w:r>
            <w:r w:rsidR="00C937B0" w:rsidRPr="00C937B0">
              <w:rPr>
                <w:u w:val="single"/>
                <w:lang w:val="fr-CH"/>
              </w:rPr>
              <w:t>détaillée</w:t>
            </w:r>
            <w:r w:rsidR="00907383">
              <w:rPr>
                <w:u w:val="single"/>
                <w:lang w:val="fr-CH"/>
              </w:rPr>
              <w:t xml:space="preserve"> et réaliste</w:t>
            </w:r>
            <w:r w:rsidR="00C937B0">
              <w:rPr>
                <w:lang w:val="fr-CH"/>
              </w:rPr>
              <w:t xml:space="preserve"> </w:t>
            </w:r>
            <w:r w:rsidRPr="007F4298">
              <w:rPr>
                <w:lang w:val="fr-CH"/>
              </w:rPr>
              <w:t>pour garantir l'exécution adéquate du dossier</w:t>
            </w:r>
          </w:p>
        </w:tc>
      </w:tr>
      <w:tr w:rsidR="007F4298" w14:paraId="791D3E55" w14:textId="77777777" w:rsidTr="004E3052">
        <w:sdt>
          <w:sdtPr>
            <w:rPr>
              <w:lang w:val="fr-CH"/>
            </w:rPr>
            <w:id w:val="-1112970622"/>
            <w:placeholder>
              <w:docPart w:val="9A07AEE0627C41458B24BA9E5E579044"/>
            </w:placeholder>
            <w:showingPlcHdr/>
          </w:sdtPr>
          <w:sdtContent>
            <w:tc>
              <w:tcPr>
                <w:tcW w:w="9627" w:type="dxa"/>
                <w:gridSpan w:val="2"/>
              </w:tcPr>
              <w:p w14:paraId="4C29C2A6" w14:textId="77777777" w:rsidR="007F4298" w:rsidRDefault="001931F9" w:rsidP="007C7030">
                <w:pPr>
                  <w:pStyle w:val="06atexteprincipal"/>
                  <w:rPr>
                    <w:lang w:val="fr-CH"/>
                  </w:rPr>
                </w:pPr>
                <w:r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p>
            </w:tc>
          </w:sdtContent>
        </w:sdt>
      </w:tr>
      <w:tr w:rsidR="007F4298" w14:paraId="33451035" w14:textId="77777777" w:rsidTr="007F4298">
        <w:tc>
          <w:tcPr>
            <w:tcW w:w="9627" w:type="dxa"/>
            <w:gridSpan w:val="2"/>
            <w:shd w:val="clear" w:color="auto" w:fill="D9D9D9" w:themeFill="background1" w:themeFillShade="D9"/>
          </w:tcPr>
          <w:p w14:paraId="71ED2F86" w14:textId="77777777" w:rsidR="007F4298" w:rsidRDefault="00592E02" w:rsidP="007C7030">
            <w:pPr>
              <w:pStyle w:val="06atexteprincipal"/>
              <w:rPr>
                <w:lang w:val="fr-CH"/>
              </w:rPr>
            </w:pPr>
            <w:r>
              <w:rPr>
                <w:noProof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2B10A9" wp14:editId="4B9F263C">
                      <wp:simplePos x="0" y="0"/>
                      <wp:positionH relativeFrom="margin">
                        <wp:posOffset>791845</wp:posOffset>
                      </wp:positionH>
                      <wp:positionV relativeFrom="margin">
                        <wp:posOffset>187325</wp:posOffset>
                      </wp:positionV>
                      <wp:extent cx="4037330" cy="1014730"/>
                      <wp:effectExtent l="0" t="1219200" r="0" b="1214120"/>
                      <wp:wrapNone/>
                      <wp:docPr id="30810666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24497">
                                <a:off x="0" y="0"/>
                                <a:ext cx="4037330" cy="1014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EB6471" w14:textId="77777777" w:rsidR="00592E02" w:rsidRPr="00592E02" w:rsidRDefault="00592E02" w:rsidP="00592E0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</w:pPr>
                                  <w:r w:rsidRPr="00592E02"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  <w:t>Doit rester modifiable après la signature.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B10A9" id="_x0000_s1027" type="#_x0000_t202" style="position:absolute;margin-left:62.35pt;margin-top:14.75pt;width:317.9pt;height:79.9pt;rotation:-2922363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" filled="f" stroked="f" strokeweight=".5pt">
                      <v:textbox>
                        <w:txbxContent>
                          <w:p w14:paraId="32EB6471" w14:textId="77777777" w:rsidR="00592E02" w:rsidRPr="00592E02" w:rsidRDefault="00592E02" w:rsidP="00592E02">
                            <w:pPr>
                              <w:jc w:val="center"/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</w:pPr>
                            <w:r w:rsidRPr="00592E02"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  <w:t>Doit rester modifiable après la signature.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7F4298">
              <w:rPr>
                <w:lang w:val="fr-CH"/>
              </w:rPr>
              <w:t>Acteurs impliqués</w:t>
            </w:r>
            <w:r w:rsidR="007F4298">
              <w:rPr>
                <w:lang w:val="fr-CH"/>
              </w:rPr>
              <w:br/>
              <w:t>(</w:t>
            </w:r>
            <w:r w:rsidR="005B4371" w:rsidRPr="005B4371">
              <w:rPr>
                <w:i/>
                <w:iCs/>
                <w:lang w:val="fr-CH"/>
              </w:rPr>
              <w:t>le cas échéant</w:t>
            </w:r>
            <w:r w:rsidR="005B4371">
              <w:rPr>
                <w:i/>
                <w:iCs/>
                <w:lang w:val="fr-CH"/>
              </w:rPr>
              <w:t>,</w:t>
            </w:r>
            <w:r w:rsidR="005B4371" w:rsidRPr="005B4371">
              <w:rPr>
                <w:lang w:val="fr-CH"/>
              </w:rPr>
              <w:t xml:space="preserve"> </w:t>
            </w:r>
            <w:r w:rsidR="005B4371">
              <w:rPr>
                <w:i/>
                <w:iCs/>
                <w:lang w:val="fr-CH"/>
              </w:rPr>
              <w:t>n</w:t>
            </w:r>
            <w:r w:rsidR="007F4298" w:rsidRPr="007F4298">
              <w:rPr>
                <w:i/>
                <w:iCs/>
                <w:lang w:val="fr-CH"/>
              </w:rPr>
              <w:t>om, prénom</w:t>
            </w:r>
            <w:r w:rsidR="005B4371">
              <w:rPr>
                <w:i/>
                <w:iCs/>
                <w:lang w:val="fr-CH"/>
              </w:rPr>
              <w:t>, n° BF, NPA &amp; localité à préciser ; si besoin, champs à supprimer</w:t>
            </w:r>
            <w:r w:rsidR="007F4298">
              <w:rPr>
                <w:lang w:val="fr-CH"/>
              </w:rPr>
              <w:t>)</w:t>
            </w:r>
          </w:p>
        </w:tc>
      </w:tr>
      <w:tr w:rsidR="007F4298" w14:paraId="3583015C" w14:textId="77777777" w:rsidTr="00AB7FDA">
        <w:tc>
          <w:tcPr>
            <w:tcW w:w="4813" w:type="dxa"/>
          </w:tcPr>
          <w:p w14:paraId="7B8B83B6" w14:textId="77777777" w:rsidR="009E4D0F" w:rsidRDefault="00000000" w:rsidP="007C7030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1868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5AA6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561BD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-461347847"/>
                <w:placeholder>
                  <w:docPart w:val="39668AA9D4024A6AA0496D6E9FEB414B"/>
                </w:placeholder>
              </w:sdtPr>
              <w:sdtContent>
                <w:r w:rsidR="009E4D0F">
                  <w:rPr>
                    <w:lang w:val="fr-CH"/>
                  </w:rPr>
                  <w:t>P</w:t>
                </w:r>
                <w:r w:rsidR="009E4D0F" w:rsidRPr="009E4D0F">
                  <w:rPr>
                    <w:lang w:val="fr-CH"/>
                  </w:rPr>
                  <w:t>ropriétaire(s)</w:t>
                </w:r>
                <w:r w:rsidR="009E4D0F">
                  <w:rPr>
                    <w:lang w:val="fr-CH"/>
                  </w:rPr>
                  <w:t xml:space="preserve"> bien-fonds A</w:t>
                </w:r>
              </w:sdtContent>
            </w:sdt>
          </w:p>
          <w:p w14:paraId="3248E1BE" w14:textId="77777777" w:rsidR="009E4D0F" w:rsidRDefault="00000000" w:rsidP="009E4D0F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46210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4371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561BD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168837436"/>
                <w:placeholder>
                  <w:docPart w:val="39668AA9D4024A6AA0496D6E9FEB414B"/>
                </w:placeholder>
              </w:sdtPr>
              <w:sdtContent>
                <w:r w:rsidR="009E4D0F">
                  <w:rPr>
                    <w:lang w:val="fr-CH"/>
                  </w:rPr>
                  <w:t>P</w:t>
                </w:r>
                <w:r w:rsidR="009E4D0F" w:rsidRPr="009E4D0F">
                  <w:rPr>
                    <w:lang w:val="fr-CH"/>
                  </w:rPr>
                  <w:t>ropriétaire(s)</w:t>
                </w:r>
                <w:r w:rsidR="009E4D0F">
                  <w:rPr>
                    <w:lang w:val="fr-CH"/>
                  </w:rPr>
                  <w:t xml:space="preserve"> bien-fonds B</w:t>
                </w:r>
              </w:sdtContent>
            </w:sdt>
          </w:p>
          <w:p w14:paraId="3108FCFB" w14:textId="77777777" w:rsidR="009E4D0F" w:rsidRDefault="00000000" w:rsidP="009E4D0F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52971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31F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561BD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-103498964"/>
                <w:placeholder>
                  <w:docPart w:val="39668AA9D4024A6AA0496D6E9FEB414B"/>
                </w:placeholder>
              </w:sdtPr>
              <w:sdtContent>
                <w:r w:rsidR="009E4D0F">
                  <w:rPr>
                    <w:lang w:val="fr-CH"/>
                  </w:rPr>
                  <w:t>P</w:t>
                </w:r>
                <w:r w:rsidR="009E4D0F" w:rsidRPr="009E4D0F">
                  <w:rPr>
                    <w:lang w:val="fr-CH"/>
                  </w:rPr>
                  <w:t>ropriétaire(s)</w:t>
                </w:r>
                <w:r w:rsidR="009E4D0F">
                  <w:rPr>
                    <w:lang w:val="fr-CH"/>
                  </w:rPr>
                  <w:t xml:space="preserve"> bien-fonds C</w:t>
                </w:r>
              </w:sdtContent>
            </w:sdt>
          </w:p>
          <w:p w14:paraId="40DE038C" w14:textId="77777777" w:rsidR="007F4298" w:rsidRDefault="00000000" w:rsidP="007C7030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603539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31F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561BD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-874078808"/>
                <w:placeholder>
                  <w:docPart w:val="39668AA9D4024A6AA0496D6E9FEB414B"/>
                </w:placeholder>
              </w:sdtPr>
              <w:sdtContent>
                <w:r w:rsidR="003D70EB">
                  <w:rPr>
                    <w:lang w:val="fr-CH"/>
                  </w:rPr>
                  <w:t>Architecte</w:t>
                </w:r>
              </w:sdtContent>
            </w:sdt>
          </w:p>
          <w:p w14:paraId="203AEDF3" w14:textId="77777777" w:rsidR="003D70EB" w:rsidRDefault="00000000" w:rsidP="00167FCF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39033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31F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3D70E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-1552223308"/>
                <w:placeholder>
                  <w:docPart w:val="39668AA9D4024A6AA0496D6E9FEB414B"/>
                </w:placeholder>
              </w:sdtPr>
              <w:sdtContent>
                <w:r w:rsidR="003D70EB" w:rsidRPr="003D70EB">
                  <w:rPr>
                    <w:lang w:val="fr-CH"/>
                  </w:rPr>
                  <w:t>Maître d’ouvrage</w:t>
                </w:r>
              </w:sdtContent>
            </w:sdt>
          </w:p>
        </w:tc>
        <w:tc>
          <w:tcPr>
            <w:tcW w:w="4814" w:type="dxa"/>
          </w:tcPr>
          <w:p w14:paraId="0FC73FD3" w14:textId="77777777" w:rsidR="009E4D0F" w:rsidRDefault="00000000" w:rsidP="007C7030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92517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31F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561BD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-1627615489"/>
                <w:placeholder>
                  <w:docPart w:val="39668AA9D4024A6AA0496D6E9FEB414B"/>
                </w:placeholder>
              </w:sdtPr>
              <w:sdtContent>
                <w:r w:rsidR="003D70EB">
                  <w:rPr>
                    <w:lang w:val="fr-CH"/>
                  </w:rPr>
                  <w:t>Autorité X</w:t>
                </w:r>
              </w:sdtContent>
            </w:sdt>
          </w:p>
          <w:p w14:paraId="69E82C22" w14:textId="77777777" w:rsidR="009E4D0F" w:rsidRDefault="00000000" w:rsidP="007C7030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80398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31F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561BD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-301771846"/>
                <w:placeholder>
                  <w:docPart w:val="39668AA9D4024A6AA0496D6E9FEB414B"/>
                </w:placeholder>
              </w:sdtPr>
              <w:sdtContent>
                <w:r w:rsidR="009E4D0F">
                  <w:rPr>
                    <w:lang w:val="fr-CH"/>
                  </w:rPr>
                  <w:t xml:space="preserve">Autorité </w:t>
                </w:r>
                <w:r w:rsidR="003D70EB">
                  <w:rPr>
                    <w:lang w:val="fr-CH"/>
                  </w:rPr>
                  <w:t>Y</w:t>
                </w:r>
              </w:sdtContent>
            </w:sdt>
          </w:p>
          <w:p w14:paraId="0AF2142F" w14:textId="77777777" w:rsidR="009E4D0F" w:rsidRDefault="00000000" w:rsidP="007C7030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123034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31F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561BD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1334335598"/>
                <w:placeholder>
                  <w:docPart w:val="39668AA9D4024A6AA0496D6E9FEB414B"/>
                </w:placeholder>
              </w:sdtPr>
              <w:sdtContent>
                <w:r w:rsidR="009E4D0F">
                  <w:rPr>
                    <w:lang w:val="fr-CH"/>
                  </w:rPr>
                  <w:t>Banque</w:t>
                </w:r>
              </w:sdtContent>
            </w:sdt>
          </w:p>
          <w:p w14:paraId="03FCFDE9" w14:textId="77777777" w:rsidR="009E4D0F" w:rsidRDefault="00000000" w:rsidP="007C7030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1841493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4371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561BD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1202435006"/>
                <w:placeholder>
                  <w:docPart w:val="39668AA9D4024A6AA0496D6E9FEB414B"/>
                </w:placeholder>
              </w:sdtPr>
              <w:sdtContent>
                <w:r w:rsidR="003D70EB">
                  <w:rPr>
                    <w:lang w:val="fr-CH"/>
                  </w:rPr>
                  <w:t>N</w:t>
                </w:r>
                <w:r w:rsidR="003D70EB" w:rsidRPr="009E4D0F">
                  <w:rPr>
                    <w:lang w:val="fr-CH"/>
                  </w:rPr>
                  <w:t>otaire</w:t>
                </w:r>
              </w:sdtContent>
            </w:sdt>
          </w:p>
          <w:p w14:paraId="1BA574EA" w14:textId="77777777" w:rsidR="009E4D0F" w:rsidRDefault="00000000" w:rsidP="003D70EB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23732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31F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561BDB">
              <w:rPr>
                <w:lang w:val="fr-CH"/>
              </w:rPr>
              <w:t xml:space="preserve"> </w:t>
            </w:r>
            <w:sdt>
              <w:sdtPr>
                <w:rPr>
                  <w:lang w:val="fr-CH"/>
                </w:rPr>
                <w:id w:val="-860436040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1885981101"/>
                    <w:placeholder>
                      <w:docPart w:val="39668AA9D4024A6AA0496D6E9FEB414B"/>
                    </w:placeholder>
                  </w:sdtPr>
                  <w:sdtContent>
                    <w:sdt>
                      <w:sdtPr>
                        <w:rPr>
                          <w:lang w:val="fr-CH"/>
                        </w:rPr>
                        <w:id w:val="-1002204641"/>
                        <w:placeholder>
                          <w:docPart w:val="39668AA9D4024A6AA0496D6E9FEB414B"/>
                        </w:placeholder>
                      </w:sdtPr>
                      <w:sdtContent>
                        <w:r w:rsidR="009E4D0F">
                          <w:rPr>
                            <w:lang w:val="fr-CH"/>
                          </w:rPr>
                          <w:t>X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7F4298" w14:paraId="6315F5EE" w14:textId="77777777" w:rsidTr="009E4D0F">
        <w:tc>
          <w:tcPr>
            <w:tcW w:w="9627" w:type="dxa"/>
            <w:gridSpan w:val="2"/>
            <w:shd w:val="clear" w:color="auto" w:fill="D9D9D9" w:themeFill="background1" w:themeFillShade="D9"/>
          </w:tcPr>
          <w:p w14:paraId="7DD803C7" w14:textId="77777777" w:rsidR="007F4298" w:rsidRDefault="007F4298" w:rsidP="007C7030">
            <w:pPr>
              <w:pStyle w:val="06atexteprincipal"/>
              <w:rPr>
                <w:lang w:val="fr-CH"/>
              </w:rPr>
            </w:pPr>
            <w:r w:rsidRPr="007F4298">
              <w:rPr>
                <w:lang w:val="fr-CH"/>
              </w:rPr>
              <w:t>Confirmation que les acteurs impliqués ont été informées afin de finaliser le dossier dans les six prochains mois</w:t>
            </w:r>
            <w:r w:rsidR="002F4950">
              <w:rPr>
                <w:lang w:val="fr-CH"/>
              </w:rPr>
              <w:t xml:space="preserve"> (</w:t>
            </w:r>
            <w:r w:rsidR="002F4950">
              <w:rPr>
                <w:i/>
                <w:iCs/>
                <w:lang w:val="fr-CH"/>
              </w:rPr>
              <w:t>justificatifs à l’appui, par exemple signature dans le champ ci-dessus</w:t>
            </w:r>
            <w:r w:rsidR="002F4950">
              <w:rPr>
                <w:lang w:val="fr-CH"/>
              </w:rPr>
              <w:t>)</w:t>
            </w:r>
            <w:r w:rsidR="009E4D0F">
              <w:rPr>
                <w:lang w:val="fr-CH"/>
              </w:rPr>
              <w:br/>
            </w:r>
            <w:r w:rsidR="002F4950" w:rsidRPr="002F4950">
              <w:rPr>
                <w:i/>
                <w:iCs/>
                <w:lang w:val="fr-CH"/>
              </w:rPr>
              <w:t>Entre outre, l’ingénieur</w:t>
            </w:r>
            <w:r w:rsidR="002F4950">
              <w:rPr>
                <w:i/>
                <w:iCs/>
                <w:lang w:val="fr-CH"/>
              </w:rPr>
              <w:t>-e</w:t>
            </w:r>
            <w:r w:rsidR="002F4950" w:rsidRPr="002F4950">
              <w:rPr>
                <w:i/>
                <w:iCs/>
                <w:lang w:val="fr-CH"/>
              </w:rPr>
              <w:t xml:space="preserve"> géomètre breveté</w:t>
            </w:r>
            <w:r w:rsidR="002F4950">
              <w:rPr>
                <w:i/>
                <w:iCs/>
                <w:lang w:val="fr-CH"/>
              </w:rPr>
              <w:t>-e</w:t>
            </w:r>
            <w:r w:rsidR="002F4950" w:rsidRPr="002F4950">
              <w:rPr>
                <w:i/>
                <w:iCs/>
                <w:lang w:val="fr-CH"/>
              </w:rPr>
              <w:t xml:space="preserve"> s’engage, par sa signature, à remettre le présent formulaire aux acteurs impliqués une fois la décision rendue.</w:t>
            </w:r>
          </w:p>
        </w:tc>
      </w:tr>
      <w:tr w:rsidR="002F4950" w14:paraId="01D82E50" w14:textId="77777777" w:rsidTr="00785DAF">
        <w:sdt>
          <w:sdtPr>
            <w:rPr>
              <w:lang w:val="fr-CH"/>
            </w:rPr>
            <w:id w:val="-999043648"/>
            <w:placeholder>
              <w:docPart w:val="42B902C4B6114355881A8408E377AC2C"/>
            </w:placeholder>
            <w:showingPlcHdr/>
          </w:sdtPr>
          <w:sdtContent>
            <w:tc>
              <w:tcPr>
                <w:tcW w:w="9627" w:type="dxa"/>
                <w:gridSpan w:val="2"/>
              </w:tcPr>
              <w:p w14:paraId="5C88A96A" w14:textId="77777777" w:rsidR="002F4950" w:rsidRDefault="001931F9" w:rsidP="007C7030">
                <w:pPr>
                  <w:pStyle w:val="06atexteprincipal"/>
                  <w:rPr>
                    <w:lang w:val="fr-CH"/>
                  </w:rPr>
                </w:pPr>
                <w:r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p>
            </w:tc>
          </w:sdtContent>
        </w:sdt>
      </w:tr>
      <w:tr w:rsidR="009E4D0F" w14:paraId="7D21FFD6" w14:textId="77777777" w:rsidTr="009E4D0F">
        <w:tc>
          <w:tcPr>
            <w:tcW w:w="9627" w:type="dxa"/>
            <w:gridSpan w:val="2"/>
            <w:shd w:val="clear" w:color="auto" w:fill="D9D9D9" w:themeFill="background1" w:themeFillShade="D9"/>
          </w:tcPr>
          <w:p w14:paraId="5D756EA1" w14:textId="77777777" w:rsidR="009E4D0F" w:rsidRDefault="009E4D0F" w:rsidP="007C7030">
            <w:pPr>
              <w:pStyle w:val="06atexteprincipal"/>
              <w:rPr>
                <w:lang w:val="fr-CH"/>
              </w:rPr>
            </w:pPr>
            <w:r w:rsidRPr="009E4D0F">
              <w:rPr>
                <w:lang w:val="fr-CH"/>
              </w:rPr>
              <w:t>Description précise des enseignements tirés par l'ingénieur géomètre privé afin que la situation ne se reproduise plus</w:t>
            </w:r>
            <w:r w:rsidR="002F4950">
              <w:rPr>
                <w:lang w:val="fr-CH"/>
              </w:rPr>
              <w:t>.</w:t>
            </w:r>
          </w:p>
        </w:tc>
      </w:tr>
      <w:tr w:rsidR="009E4D0F" w14:paraId="44F65A7E" w14:textId="77777777" w:rsidTr="00824715">
        <w:sdt>
          <w:sdtPr>
            <w:rPr>
              <w:lang w:val="fr-CH"/>
            </w:rPr>
            <w:id w:val="584031209"/>
            <w:placeholder>
              <w:docPart w:val="9905D86A81524D7E87C61BC6F3B67F6A"/>
            </w:placeholder>
            <w:showingPlcHdr/>
          </w:sdtPr>
          <w:sdtContent>
            <w:tc>
              <w:tcPr>
                <w:tcW w:w="9627" w:type="dxa"/>
                <w:gridSpan w:val="2"/>
              </w:tcPr>
              <w:p w14:paraId="1C60B46C" w14:textId="77777777" w:rsidR="009E4D0F" w:rsidRDefault="001931F9" w:rsidP="007C7030">
                <w:pPr>
                  <w:pStyle w:val="06atexteprincipal"/>
                  <w:rPr>
                    <w:lang w:val="fr-CH"/>
                  </w:rPr>
                </w:pPr>
                <w:r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p>
            </w:tc>
          </w:sdtContent>
        </w:sdt>
      </w:tr>
      <w:tr w:rsidR="007F4298" w14:paraId="4CEF82AF" w14:textId="77777777" w:rsidTr="002F4950">
        <w:tc>
          <w:tcPr>
            <w:tcW w:w="4813" w:type="dxa"/>
            <w:shd w:val="clear" w:color="auto" w:fill="D9D9D9" w:themeFill="background1" w:themeFillShade="D9"/>
          </w:tcPr>
          <w:p w14:paraId="39FA63A6" w14:textId="77777777" w:rsidR="007F4298" w:rsidRDefault="002F4950" w:rsidP="007C7030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Lieu et date</w:t>
            </w:r>
          </w:p>
        </w:tc>
        <w:tc>
          <w:tcPr>
            <w:tcW w:w="4814" w:type="dxa"/>
            <w:shd w:val="clear" w:color="auto" w:fill="D9D9D9" w:themeFill="background1" w:themeFillShade="D9"/>
          </w:tcPr>
          <w:p w14:paraId="55CDA2E8" w14:textId="77777777" w:rsidR="007F4298" w:rsidRDefault="005B5A2B" w:rsidP="007C7030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Nom et s</w:t>
            </w:r>
            <w:r w:rsidR="002F4950">
              <w:rPr>
                <w:lang w:val="fr-CH"/>
              </w:rPr>
              <w:t>ignature de l’ing géom brev</w:t>
            </w:r>
          </w:p>
        </w:tc>
      </w:tr>
      <w:tr w:rsidR="007F4298" w14:paraId="6B207809" w14:textId="77777777" w:rsidTr="00AB7FDA">
        <w:sdt>
          <w:sdtPr>
            <w:rPr>
              <w:lang w:val="fr-CH"/>
            </w:rPr>
            <w:id w:val="1081495912"/>
            <w:placeholder>
              <w:docPart w:val="99ABDF8A66694B10B9853145922F457B"/>
            </w:placeholder>
            <w:showingPlcHdr/>
          </w:sdtPr>
          <w:sdtContent>
            <w:tc>
              <w:tcPr>
                <w:tcW w:w="4813" w:type="dxa"/>
              </w:tcPr>
              <w:p w14:paraId="1B755CB3" w14:textId="77777777" w:rsidR="007F4298" w:rsidRDefault="001931F9" w:rsidP="007C7030">
                <w:pPr>
                  <w:pStyle w:val="06atexteprincipal"/>
                  <w:rPr>
                    <w:lang w:val="fr-CH"/>
                  </w:rPr>
                </w:pPr>
                <w:r w:rsidRPr="0094491E">
                  <w:rPr>
                    <w:rStyle w:val="Textedelespacerserv"/>
                    <w:lang w:val="de-DE" w:eastAsia="de-DE"/>
                  </w:rPr>
                  <w:t>Cliquez ou appuyez ici pour entrer du texte.</w:t>
                </w:r>
              </w:p>
            </w:tc>
          </w:sdtContent>
        </w:sdt>
        <w:tc>
          <w:tcPr>
            <w:tcW w:w="4814" w:type="dxa"/>
          </w:tcPr>
          <w:p w14:paraId="007212CD" w14:textId="77777777" w:rsidR="007F4298" w:rsidRDefault="007F4298" w:rsidP="00C74E2E">
            <w:pPr>
              <w:pStyle w:val="06atexteprincipal"/>
              <w:spacing w:before="180"/>
              <w:rPr>
                <w:lang w:val="fr-CH"/>
              </w:rPr>
            </w:pPr>
          </w:p>
          <w:p w14:paraId="3347F8CC" w14:textId="77777777" w:rsidR="00167FCF" w:rsidRDefault="00000000" w:rsidP="007C7030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2041544899"/>
                <w:placeholder>
                  <w:docPart w:val="39668AA9D4024A6AA0496D6E9FEB414B"/>
                </w:placeholder>
              </w:sdtPr>
              <w:sdtContent>
                <w:r w:rsidR="00167FCF">
                  <w:rPr>
                    <w:lang w:val="fr-CH"/>
                  </w:rPr>
                  <w:t>Prénom Nom</w:t>
                </w:r>
              </w:sdtContent>
            </w:sdt>
            <w:r w:rsidR="00167FCF" w:rsidRPr="00167FCF">
              <w:rPr>
                <w:lang w:val="fr-CH"/>
              </w:rPr>
              <w:t>, ing géom brev</w:t>
            </w:r>
          </w:p>
        </w:tc>
      </w:tr>
      <w:tr w:rsidR="00115024" w14:paraId="29110550" w14:textId="77777777" w:rsidTr="00115024">
        <w:tc>
          <w:tcPr>
            <w:tcW w:w="9627" w:type="dxa"/>
            <w:gridSpan w:val="2"/>
            <w:shd w:val="clear" w:color="auto" w:fill="D9D9D9" w:themeFill="background1" w:themeFillShade="D9"/>
          </w:tcPr>
          <w:p w14:paraId="57A9D303" w14:textId="77777777" w:rsidR="00115024" w:rsidRDefault="00592E02" w:rsidP="007C7030">
            <w:pPr>
              <w:pStyle w:val="06atexteprincipal"/>
              <w:rPr>
                <w:lang w:val="fr-CH"/>
              </w:rPr>
            </w:pPr>
            <w:r>
              <w:rPr>
                <w:noProof/>
                <w:lang w:val="fr-C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AAAA98" wp14:editId="38F9D59C">
                      <wp:simplePos x="0" y="0"/>
                      <wp:positionH relativeFrom="margin">
                        <wp:posOffset>570094</wp:posOffset>
                      </wp:positionH>
                      <wp:positionV relativeFrom="margin">
                        <wp:posOffset>3490650</wp:posOffset>
                      </wp:positionV>
                      <wp:extent cx="4783551" cy="1486061"/>
                      <wp:effectExtent l="0" t="1409700" r="0" b="1409700"/>
                      <wp:wrapNone/>
                      <wp:docPr id="616367930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24497">
                                <a:off x="0" y="0"/>
                                <a:ext cx="4783551" cy="14860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C131C1" w14:textId="77777777" w:rsidR="00592E02" w:rsidRDefault="00592E02" w:rsidP="00592E0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  <w:t>Ne pas imprimer !</w:t>
                                  </w:r>
                                </w:p>
                                <w:p w14:paraId="5A9E9CC4" w14:textId="77777777" w:rsidR="00592E02" w:rsidRPr="00592E02" w:rsidRDefault="00592E02" w:rsidP="00592E0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  <w:t>Sera ajouté</w:t>
                                  </w:r>
                                  <w:r w:rsidR="00030918"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vanish/>
                                      <w:color w:val="7030A0"/>
                                      <w:sz w:val="64"/>
                                      <w:szCs w:val="64"/>
                                      <w:lang w:val="fr-CH"/>
                                    </w:rPr>
                                    <w:t xml:space="preserve"> par le Service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AAA98" id="_x0000_s1028" type="#_x0000_t202" style="position:absolute;margin-left:44.9pt;margin-top:274.85pt;width:376.65pt;height:117pt;rotation:-2922363fd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" filled="f" stroked="f" strokeweight=".5pt">
                      <v:textbox>
                        <w:txbxContent>
                          <w:p w14:paraId="3CC131C1" w14:textId="77777777" w:rsidR="00592E02" w:rsidRDefault="00592E02" w:rsidP="00592E02">
                            <w:pPr>
                              <w:jc w:val="center"/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</w:pPr>
                            <w:r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  <w:t>Ne pas imprimer !</w:t>
                            </w:r>
                          </w:p>
                          <w:p w14:paraId="5A9E9CC4" w14:textId="77777777" w:rsidR="00592E02" w:rsidRPr="00592E02" w:rsidRDefault="00592E02" w:rsidP="00592E02">
                            <w:pPr>
                              <w:jc w:val="center"/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</w:pPr>
                            <w:r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  <w:t>Sera ajouté</w:t>
                            </w:r>
                            <w:r w:rsidR="00030918"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vanish/>
                                <w:color w:val="7030A0"/>
                                <w:sz w:val="64"/>
                                <w:szCs w:val="64"/>
                                <w:lang w:val="fr-CH"/>
                              </w:rPr>
                              <w:t xml:space="preserve"> par le Service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115024">
              <w:rPr>
                <w:lang w:val="fr-CH"/>
              </w:rPr>
              <w:t xml:space="preserve">Préavis </w:t>
            </w:r>
            <w:r w:rsidR="00012BDC" w:rsidRPr="00012BDC">
              <w:rPr>
                <w:lang w:val="fr-CH"/>
              </w:rPr>
              <w:t xml:space="preserve">du vérificateur ou de la vérificatrice </w:t>
            </w:r>
            <w:r w:rsidR="00115024">
              <w:rPr>
                <w:lang w:val="fr-CH"/>
              </w:rPr>
              <w:t>SGéo</w:t>
            </w:r>
          </w:p>
        </w:tc>
      </w:tr>
      <w:tr w:rsidR="008F5CE9" w14:paraId="3FD3639C" w14:textId="77777777" w:rsidTr="00AB7FDA">
        <w:tc>
          <w:tcPr>
            <w:tcW w:w="4813" w:type="dxa"/>
          </w:tcPr>
          <w:p w14:paraId="0D05A522" w14:textId="77777777" w:rsidR="008F5CE9" w:rsidRDefault="008F5CE9" w:rsidP="008F5CE9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M</w:t>
            </w:r>
            <w:r w:rsidRPr="008F5CE9">
              <w:rPr>
                <w:lang w:val="fr-CH"/>
              </w:rPr>
              <w:t>oment de la demande</w:t>
            </w:r>
            <w:r>
              <w:rPr>
                <w:lang w:val="fr-CH"/>
              </w:rPr>
              <w:t> :</w:t>
            </w:r>
            <w:r w:rsidR="00167FCF">
              <w:rPr>
                <w:lang w:val="fr-CH"/>
              </w:rPr>
              <w:br/>
            </w:r>
            <w:r w:rsidRPr="00167FCF">
              <w:rPr>
                <w:rStyle w:val="Accentuationlgre"/>
                <w:lang w:val="fr-CH"/>
              </w:rPr>
              <w:t>Intervalle de temps respecté entre ouverture de l'acte DESCA + 15 mois</w:t>
            </w:r>
            <w:r w:rsidR="008A715A">
              <w:rPr>
                <w:rStyle w:val="Accentuationlgre"/>
                <w:lang w:val="fr-CH"/>
              </w:rPr>
              <w:t> ?</w:t>
            </w:r>
          </w:p>
        </w:tc>
        <w:tc>
          <w:tcPr>
            <w:tcW w:w="4814" w:type="dxa"/>
          </w:tcPr>
          <w:p w14:paraId="2C9CBF60" w14:textId="77777777" w:rsidR="008F5CE9" w:rsidRDefault="00000000" w:rsidP="008F5CE9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39844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BDC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8F5CE9">
              <w:rPr>
                <w:lang w:val="fr-CH"/>
              </w:rPr>
              <w:t xml:space="preserve"> Oui</w:t>
            </w:r>
          </w:p>
          <w:p w14:paraId="14669E4B" w14:textId="77777777" w:rsidR="008F5CE9" w:rsidRDefault="00000000" w:rsidP="008F5CE9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809471283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-9868614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5B4371">
                      <w:rPr>
                        <w:rFonts w:ascii="MS Gothic" w:eastAsia="MS Gothic" w:hAnsi="MS Gothic" w:hint="eastAsia"/>
                        <w:lang w:val="fr-CH"/>
                      </w:rPr>
                      <w:t>☐</w:t>
                    </w:r>
                  </w:sdtContent>
                </w:sdt>
              </w:sdtContent>
            </w:sdt>
            <w:r w:rsidR="008F5CE9">
              <w:rPr>
                <w:lang w:val="fr-CH"/>
              </w:rPr>
              <w:t xml:space="preserve"> Non</w:t>
            </w:r>
          </w:p>
        </w:tc>
      </w:tr>
      <w:tr w:rsidR="008F5CE9" w14:paraId="49FAEAE1" w14:textId="77777777" w:rsidTr="00AB7FDA">
        <w:tc>
          <w:tcPr>
            <w:tcW w:w="4813" w:type="dxa"/>
          </w:tcPr>
          <w:p w14:paraId="2BA132A3" w14:textId="77777777" w:rsidR="008F5CE9" w:rsidRDefault="008F5CE9" w:rsidP="008F5CE9">
            <w:pPr>
              <w:pStyle w:val="06atexteprincipal"/>
              <w:rPr>
                <w:lang w:val="fr-CH"/>
              </w:rPr>
            </w:pPr>
            <w:r w:rsidRPr="00115024">
              <w:rPr>
                <w:lang w:val="fr-CH"/>
              </w:rPr>
              <w:t>Numéro</w:t>
            </w:r>
            <w:r>
              <w:rPr>
                <w:lang w:val="fr-CH"/>
              </w:rPr>
              <w:t>(s)</w:t>
            </w:r>
            <w:r w:rsidRPr="00115024">
              <w:rPr>
                <w:lang w:val="fr-CH"/>
              </w:rPr>
              <w:t xml:space="preserve"> </w:t>
            </w:r>
            <w:r w:rsidR="00381A46" w:rsidRPr="00381A46">
              <w:rPr>
                <w:lang w:val="fr-CH"/>
              </w:rPr>
              <w:t>d’éventuel</w:t>
            </w:r>
            <w:r w:rsidR="00381A46">
              <w:rPr>
                <w:lang w:val="fr-CH"/>
              </w:rPr>
              <w:t>(</w:t>
            </w:r>
            <w:r w:rsidR="00381A46" w:rsidRPr="00381A46">
              <w:rPr>
                <w:lang w:val="fr-CH"/>
              </w:rPr>
              <w:t>s</w:t>
            </w:r>
            <w:r w:rsidR="00381A46">
              <w:rPr>
                <w:lang w:val="fr-CH"/>
              </w:rPr>
              <w:t>)</w:t>
            </w:r>
            <w:r w:rsidR="00381A46" w:rsidRPr="00381A46">
              <w:rPr>
                <w:lang w:val="fr-CH"/>
              </w:rPr>
              <w:t xml:space="preserve"> </w:t>
            </w:r>
            <w:r w:rsidRPr="00115024">
              <w:rPr>
                <w:lang w:val="fr-CH"/>
              </w:rPr>
              <w:t>acte</w:t>
            </w:r>
            <w:r>
              <w:rPr>
                <w:lang w:val="fr-CH"/>
              </w:rPr>
              <w:t>(</w:t>
            </w:r>
            <w:r w:rsidRPr="00115024">
              <w:rPr>
                <w:lang w:val="fr-CH"/>
              </w:rPr>
              <w:t>s</w:t>
            </w:r>
            <w:r>
              <w:rPr>
                <w:lang w:val="fr-CH"/>
              </w:rPr>
              <w:t>)</w:t>
            </w:r>
            <w:r w:rsidRPr="00115024">
              <w:rPr>
                <w:lang w:val="fr-CH"/>
              </w:rPr>
              <w:t xml:space="preserve"> en suspens</w:t>
            </w:r>
            <w:r>
              <w:rPr>
                <w:lang w:val="fr-CH"/>
              </w:rPr>
              <w:t> :</w:t>
            </w:r>
          </w:p>
          <w:p w14:paraId="62205E52" w14:textId="77777777" w:rsidR="008F5CE9" w:rsidRDefault="008F5CE9" w:rsidP="008F5CE9">
            <w:pPr>
              <w:pStyle w:val="06atexteprincipal"/>
              <w:rPr>
                <w:lang w:val="fr-CH"/>
              </w:rPr>
            </w:pPr>
          </w:p>
        </w:tc>
        <w:tc>
          <w:tcPr>
            <w:tcW w:w="4814" w:type="dxa"/>
          </w:tcPr>
          <w:p w14:paraId="0ECF5818" w14:textId="77777777" w:rsidR="008F5CE9" w:rsidRDefault="00381A46" w:rsidP="008F5CE9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Autre m</w:t>
            </w:r>
            <w:r w:rsidR="008F5CE9">
              <w:rPr>
                <w:lang w:val="fr-CH"/>
              </w:rPr>
              <w:t xml:space="preserve">ise à jour nécessaire </w:t>
            </w:r>
            <w:r w:rsidR="008F5CE9" w:rsidRPr="00381A46">
              <w:rPr>
                <w:rStyle w:val="Accentuationlgre"/>
                <w:lang w:val="fr-CH"/>
              </w:rPr>
              <w:t>(selon RegBL, FRIAC ou autres géodonnées)</w:t>
            </w:r>
            <w:r w:rsidR="008F5CE9">
              <w:rPr>
                <w:lang w:val="fr-CH"/>
              </w:rPr>
              <w:t> :</w:t>
            </w:r>
          </w:p>
          <w:p w14:paraId="43733E33" w14:textId="77777777" w:rsidR="008F5CE9" w:rsidRPr="008F5CE9" w:rsidRDefault="00000000" w:rsidP="008F5CE9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814176205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4683191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543F69">
                      <w:rPr>
                        <w:rFonts w:ascii="MS Gothic" w:eastAsia="MS Gothic" w:hAnsi="MS Gothic" w:hint="eastAsia"/>
                        <w:lang w:val="fr-CH"/>
                      </w:rPr>
                      <w:t>☐</w:t>
                    </w:r>
                  </w:sdtContent>
                </w:sdt>
              </w:sdtContent>
            </w:sdt>
            <w:r w:rsidR="008F5CE9" w:rsidRPr="008F5CE9">
              <w:rPr>
                <w:lang w:val="fr-CH"/>
              </w:rPr>
              <w:t xml:space="preserve"> Oui</w:t>
            </w:r>
            <w:r w:rsidR="008F5CE9">
              <w:rPr>
                <w:lang w:val="fr-CH"/>
              </w:rPr>
              <w:t xml:space="preserve"> : </w:t>
            </w:r>
            <w:sdt>
              <w:sdtPr>
                <w:rPr>
                  <w:lang w:val="fr-CH"/>
                </w:rPr>
                <w:id w:val="-2105254897"/>
                <w:placeholder>
                  <w:docPart w:val="39668AA9D4024A6AA0496D6E9FEB414B"/>
                </w:placeholder>
              </w:sdtPr>
              <w:sdtEndPr>
                <w:rPr>
                  <w:rStyle w:val="Accentuationlgre"/>
                  <w:i/>
                  <w:iCs/>
                  <w:color w:val="404040" w:themeColor="text1" w:themeTint="BF"/>
                </w:rPr>
              </w:sdtEndPr>
              <w:sdtContent>
                <w:r w:rsidR="00C937B0" w:rsidRPr="00C937B0">
                  <w:rPr>
                    <w:rStyle w:val="Accentuationlgre"/>
                    <w:lang w:val="fr-CH"/>
                  </w:rPr>
                  <w:t>(n° BF, type d</w:t>
                </w:r>
                <w:r w:rsidR="00592550">
                  <w:rPr>
                    <w:rStyle w:val="Accentuationlgre"/>
                    <w:lang w:val="fr-CH"/>
                  </w:rPr>
                  <w:t>’</w:t>
                </w:r>
                <w:r w:rsidR="00592550">
                  <w:rPr>
                    <w:rStyle w:val="Accentuationlgre"/>
                  </w:rPr>
                  <w:t>objet</w:t>
                </w:r>
                <w:r w:rsidR="00C937B0" w:rsidRPr="00C937B0">
                  <w:rPr>
                    <w:rStyle w:val="Accentuationlgre"/>
                    <w:lang w:val="fr-CH"/>
                  </w:rPr>
                  <w:t>)</w:t>
                </w:r>
              </w:sdtContent>
            </w:sdt>
          </w:p>
          <w:p w14:paraId="37260E2F" w14:textId="77777777" w:rsidR="008F5CE9" w:rsidRPr="008F5CE9" w:rsidRDefault="00000000" w:rsidP="008F5CE9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335661514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7278702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543F69">
                      <w:rPr>
                        <w:rFonts w:ascii="MS Gothic" w:eastAsia="MS Gothic" w:hAnsi="MS Gothic" w:hint="eastAsia"/>
                        <w:lang w:val="fr-CH"/>
                      </w:rPr>
                      <w:t>☐</w:t>
                    </w:r>
                  </w:sdtContent>
                </w:sdt>
              </w:sdtContent>
            </w:sdt>
            <w:r w:rsidR="008F5CE9" w:rsidRPr="008F5CE9">
              <w:rPr>
                <w:lang w:val="fr-CH"/>
              </w:rPr>
              <w:t xml:space="preserve"> Non</w:t>
            </w:r>
          </w:p>
        </w:tc>
      </w:tr>
      <w:tr w:rsidR="008F5CE9" w14:paraId="38FB44C6" w14:textId="77777777" w:rsidTr="00AB7FDA">
        <w:tc>
          <w:tcPr>
            <w:tcW w:w="4813" w:type="dxa"/>
          </w:tcPr>
          <w:p w14:paraId="3A11905B" w14:textId="77777777" w:rsidR="008F5CE9" w:rsidRDefault="00000000" w:rsidP="008F5CE9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87730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74A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8F5CE9">
              <w:rPr>
                <w:lang w:val="fr-CH"/>
              </w:rPr>
              <w:t xml:space="preserve"> Préavis favorable</w:t>
            </w:r>
          </w:p>
          <w:p w14:paraId="4EDBCBFF" w14:textId="77777777" w:rsidR="008F5CE9" w:rsidRDefault="00000000" w:rsidP="008F5CE9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86618209"/>
                <w:placeholder>
                  <w:docPart w:val="39668AA9D4024A6AA0496D6E9FEB414B"/>
                </w:placeholder>
              </w:sdtPr>
              <w:sdtContent>
                <w:sdt>
                  <w:sdtPr>
                    <w:rPr>
                      <w:lang w:val="fr-CH"/>
                    </w:rPr>
                    <w:id w:val="4188410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1E74A9">
                      <w:rPr>
                        <w:rFonts w:ascii="MS Gothic" w:eastAsia="MS Gothic" w:hAnsi="MS Gothic" w:hint="eastAsia"/>
                        <w:lang w:val="fr-CH"/>
                      </w:rPr>
                      <w:t>☐</w:t>
                    </w:r>
                  </w:sdtContent>
                </w:sdt>
              </w:sdtContent>
            </w:sdt>
            <w:r w:rsidR="008F5CE9">
              <w:rPr>
                <w:lang w:val="fr-CH"/>
              </w:rPr>
              <w:t xml:space="preserve"> Préavis défavorable </w:t>
            </w:r>
            <w:r w:rsidR="008F5CE9" w:rsidRPr="00A123FA">
              <w:rPr>
                <w:rStyle w:val="Accentuationlgre"/>
                <w:lang w:val="fr-CH"/>
              </w:rPr>
              <w:t xml:space="preserve">(si </w:t>
            </w:r>
            <w:r w:rsidR="00A123FA">
              <w:rPr>
                <w:rStyle w:val="Accentuationlgre"/>
                <w:lang w:val="fr-CH"/>
              </w:rPr>
              <w:t xml:space="preserve">demande tardive, </w:t>
            </w:r>
            <w:r w:rsidR="008F5CE9" w:rsidRPr="00A123FA">
              <w:rPr>
                <w:rStyle w:val="Accentuationlgre"/>
                <w:lang w:val="fr-CH"/>
              </w:rPr>
              <w:t>acte(s) en suspens ou mise à jour nécessaire)</w:t>
            </w:r>
          </w:p>
        </w:tc>
        <w:sdt>
          <w:sdtPr>
            <w:rPr>
              <w:lang w:val="fr-CH"/>
            </w:rPr>
            <w:id w:val="-446078876"/>
            <w:placeholder>
              <w:docPart w:val="39668AA9D4024A6AA0496D6E9FEB414B"/>
            </w:placeholder>
          </w:sdtPr>
          <w:sdtContent>
            <w:tc>
              <w:tcPr>
                <w:tcW w:w="4814" w:type="dxa"/>
              </w:tcPr>
              <w:p w14:paraId="612DE6C7" w14:textId="77777777" w:rsidR="008F5CE9" w:rsidRDefault="008F5CE9" w:rsidP="001E74A9">
                <w:pPr>
                  <w:pStyle w:val="06atexteprincipal"/>
                  <w:rPr>
                    <w:lang w:val="fr-CH"/>
                  </w:rPr>
                </w:pPr>
                <w:r>
                  <w:rPr>
                    <w:lang w:val="fr-CH"/>
                  </w:rPr>
                  <w:t>Motif :</w:t>
                </w:r>
                <w:r w:rsidR="001E74A9">
                  <w:rPr>
                    <w:lang w:val="fr-CH"/>
                  </w:rPr>
                  <w:t xml:space="preserve"> </w:t>
                </w:r>
              </w:p>
            </w:tc>
          </w:sdtContent>
        </w:sdt>
      </w:tr>
      <w:tr w:rsidR="008F5CE9" w14:paraId="0EDA6B0F" w14:textId="77777777" w:rsidTr="00AB7FDA">
        <w:tc>
          <w:tcPr>
            <w:tcW w:w="4813" w:type="dxa"/>
          </w:tcPr>
          <w:p w14:paraId="1A8A29A9" w14:textId="77777777" w:rsidR="008F5CE9" w:rsidRDefault="008F5CE9" w:rsidP="008F5CE9">
            <w:pPr>
              <w:pStyle w:val="06atexteprincipal"/>
              <w:rPr>
                <w:lang w:val="fr-CH"/>
              </w:rPr>
            </w:pPr>
            <w:r w:rsidRPr="00204D1E">
              <w:rPr>
                <w:lang w:val="fr-CH"/>
              </w:rPr>
              <w:t xml:space="preserve">Fribourg, </w:t>
            </w:r>
            <w:sdt>
              <w:sdtPr>
                <w:rPr>
                  <w:lang w:val="fr-CH"/>
                </w:rPr>
                <w:id w:val="-479079934"/>
                <w:placeholder>
                  <w:docPart w:val="48B15848F60F4CF7AD8734C9D21C6699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Content>
                <w:r w:rsidR="0076286F" w:rsidRPr="0094491E">
                  <w:rPr>
                    <w:rStyle w:val="Textedelespacerserv"/>
                    <w:lang w:val="de-DE" w:eastAsia="de-DE"/>
                  </w:rPr>
                  <w:t>Cliquez ou appuyez ici pour entrer une date.</w:t>
                </w:r>
              </w:sdtContent>
            </w:sdt>
          </w:p>
        </w:tc>
        <w:tc>
          <w:tcPr>
            <w:tcW w:w="4814" w:type="dxa"/>
          </w:tcPr>
          <w:p w14:paraId="416D080B" w14:textId="77777777" w:rsidR="008F5CE9" w:rsidRDefault="008F5CE9" w:rsidP="008F5CE9">
            <w:pPr>
              <w:pStyle w:val="06atexteprincipal"/>
              <w:rPr>
                <w:lang w:val="fr-CH"/>
              </w:rPr>
            </w:pPr>
          </w:p>
        </w:tc>
      </w:tr>
      <w:tr w:rsidR="008F5CE9" w14:paraId="332E5B47" w14:textId="77777777" w:rsidTr="00AB7FDA">
        <w:tc>
          <w:tcPr>
            <w:tcW w:w="4813" w:type="dxa"/>
          </w:tcPr>
          <w:sdt>
            <w:sdtPr>
              <w:rPr>
                <w:lang w:val="fr-CH"/>
              </w:rPr>
              <w:id w:val="-973443856"/>
              <w:placeholder>
                <w:docPart w:val="39668AA9D4024A6AA0496D6E9FEB414B"/>
              </w:placeholder>
            </w:sdtPr>
            <w:sdtContent>
              <w:p w14:paraId="6C49E8DA" w14:textId="77777777" w:rsidR="008F5CE9" w:rsidRPr="00204D1E" w:rsidRDefault="008F5CE9" w:rsidP="008F5CE9">
                <w:pPr>
                  <w:pStyle w:val="07btexteprincipalsansespacebloc"/>
                  <w:rPr>
                    <w:lang w:val="fr-CH"/>
                  </w:rPr>
                </w:pPr>
                <w:r>
                  <w:rPr>
                    <w:lang w:val="fr-CH"/>
                  </w:rPr>
                  <w:t>Prénom Nom</w:t>
                </w:r>
              </w:p>
              <w:p w14:paraId="6A76DB32" w14:textId="77777777" w:rsidR="008F5CE9" w:rsidRDefault="008F5CE9" w:rsidP="008F5CE9">
                <w:pPr>
                  <w:pStyle w:val="06atexteprincipal"/>
                  <w:rPr>
                    <w:lang w:val="fr-CH"/>
                  </w:rPr>
                </w:pPr>
                <w:r>
                  <w:rPr>
                    <w:lang w:val="fr-CH"/>
                  </w:rPr>
                  <w:t>Vérificateur/-trice</w:t>
                </w:r>
              </w:p>
            </w:sdtContent>
          </w:sdt>
        </w:tc>
        <w:tc>
          <w:tcPr>
            <w:tcW w:w="4814" w:type="dxa"/>
          </w:tcPr>
          <w:p w14:paraId="6CC3EB7F" w14:textId="77777777" w:rsidR="008F5CE9" w:rsidRDefault="008F5CE9" w:rsidP="008F5CE9">
            <w:pPr>
              <w:pStyle w:val="06atexteprincipal"/>
              <w:rPr>
                <w:lang w:val="fr-CH"/>
              </w:rPr>
            </w:pPr>
          </w:p>
        </w:tc>
      </w:tr>
      <w:tr w:rsidR="008F5CE9" w14:paraId="3A351287" w14:textId="77777777" w:rsidTr="00783277">
        <w:tc>
          <w:tcPr>
            <w:tcW w:w="9627" w:type="dxa"/>
            <w:gridSpan w:val="2"/>
            <w:shd w:val="clear" w:color="auto" w:fill="D9D9D9" w:themeFill="background1" w:themeFillShade="D9"/>
          </w:tcPr>
          <w:p w14:paraId="14707B40" w14:textId="77777777" w:rsidR="008F5CE9" w:rsidRDefault="008F5CE9" w:rsidP="008F5CE9">
            <w:pPr>
              <w:pStyle w:val="06atexteprincipal"/>
              <w:rPr>
                <w:lang w:val="fr-CH"/>
              </w:rPr>
            </w:pPr>
            <w:r>
              <w:rPr>
                <w:lang w:val="fr-CH"/>
              </w:rPr>
              <w:t>Décision du Service de la géoinformation</w:t>
            </w:r>
          </w:p>
        </w:tc>
      </w:tr>
      <w:tr w:rsidR="008F5CE9" w14:paraId="2C491F5A" w14:textId="77777777" w:rsidTr="00AB7FDA">
        <w:tc>
          <w:tcPr>
            <w:tcW w:w="4813" w:type="dxa"/>
          </w:tcPr>
          <w:p w14:paraId="21149B70" w14:textId="77777777" w:rsidR="008F5CE9" w:rsidRDefault="00000000" w:rsidP="008F5CE9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-183738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74A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8F5CE9">
              <w:rPr>
                <w:lang w:val="fr-CH"/>
              </w:rPr>
              <w:t xml:space="preserve"> Demande approuvée</w:t>
            </w:r>
          </w:p>
        </w:tc>
        <w:tc>
          <w:tcPr>
            <w:tcW w:w="4814" w:type="dxa"/>
          </w:tcPr>
          <w:p w14:paraId="2E9BDBB9" w14:textId="77777777" w:rsidR="008F5CE9" w:rsidRDefault="00000000" w:rsidP="008F5CE9">
            <w:pPr>
              <w:pStyle w:val="06atexteprincipal"/>
              <w:rPr>
                <w:lang w:val="fr-CH"/>
              </w:rPr>
            </w:pPr>
            <w:sdt>
              <w:sdtPr>
                <w:rPr>
                  <w:lang w:val="fr-CH"/>
                </w:rPr>
                <w:id w:val="87427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74A9">
                  <w:rPr>
                    <w:rFonts w:ascii="MS Gothic" w:eastAsia="MS Gothic" w:hAnsi="MS Gothic" w:hint="eastAsia"/>
                    <w:lang w:val="fr-CH"/>
                  </w:rPr>
                  <w:t>☐</w:t>
                </w:r>
              </w:sdtContent>
            </w:sdt>
            <w:r w:rsidR="008F5CE9">
              <w:rPr>
                <w:lang w:val="fr-CH"/>
              </w:rPr>
              <w:t xml:space="preserve"> Demande rejetée</w:t>
            </w:r>
          </w:p>
        </w:tc>
      </w:tr>
      <w:tr w:rsidR="008F5CE9" w14:paraId="2D9DA536" w14:textId="77777777" w:rsidTr="007B469F">
        <w:sdt>
          <w:sdtPr>
            <w:rPr>
              <w:lang w:val="fr-CH"/>
            </w:rPr>
            <w:id w:val="968395852"/>
            <w:placeholder>
              <w:docPart w:val="39668AA9D4024A6AA0496D6E9FEB414B"/>
            </w:placeholder>
          </w:sdtPr>
          <w:sdtEndPr>
            <w:rPr>
              <w:rStyle w:val="Accentuationlgre"/>
              <w:i/>
              <w:iCs/>
              <w:color w:val="404040" w:themeColor="text1" w:themeTint="BF"/>
            </w:rPr>
          </w:sdtEndPr>
          <w:sdtContent>
            <w:sdt>
              <w:sdtPr>
                <w:rPr>
                  <w:lang w:val="fr-CH"/>
                </w:rPr>
                <w:id w:val="30700182"/>
                <w:placeholder>
                  <w:docPart w:val="39668AA9D4024A6AA0496D6E9FEB414B"/>
                </w:placeholder>
              </w:sdtPr>
              <w:sdtEndPr>
                <w:rPr>
                  <w:rStyle w:val="Accentuationlgre"/>
                  <w:i/>
                  <w:iCs/>
                  <w:color w:val="404040" w:themeColor="text1" w:themeTint="BF"/>
                </w:rPr>
              </w:sdtEndPr>
              <w:sdtContent>
                <w:tc>
                  <w:tcPr>
                    <w:tcW w:w="9627" w:type="dxa"/>
                    <w:gridSpan w:val="2"/>
                  </w:tcPr>
                  <w:p w14:paraId="0C447CB1" w14:textId="77777777" w:rsidR="008F5CE9" w:rsidRPr="00C74E2E" w:rsidRDefault="008F5CE9" w:rsidP="008F5CE9">
                    <w:pPr>
                      <w:pStyle w:val="06atexteprincipal"/>
                      <w:rPr>
                        <w:lang w:val="fr-CH"/>
                      </w:rPr>
                    </w:pPr>
                    <w:r w:rsidRPr="00C74E2E">
                      <w:rPr>
                        <w:lang w:val="fr-CH"/>
                      </w:rPr>
                      <w:t>Motif :</w:t>
                    </w:r>
                  </w:p>
                  <w:p w14:paraId="3A70403C" w14:textId="77777777" w:rsidR="00907383" w:rsidRPr="00C74E2E" w:rsidRDefault="00907383" w:rsidP="008F5CE9">
                    <w:pPr>
                      <w:pStyle w:val="06atexteprincipal"/>
                      <w:rPr>
                        <w:rStyle w:val="Accentuationlgre"/>
                        <w:lang w:val="fr-CH"/>
                      </w:rPr>
                    </w:pPr>
                    <w:r w:rsidRPr="00C74E2E">
                      <w:rPr>
                        <w:rStyle w:val="Accentuationlgre"/>
                        <w:lang w:val="fr-CH"/>
                      </w:rPr>
                      <w:t xml:space="preserve">En cas d’approbation : Prolongation accordée jusqu’au JJ.MM.20AA. Passé ce délai, </w:t>
                    </w:r>
                    <w:r w:rsidR="009C1C83" w:rsidRPr="00C74E2E">
                      <w:rPr>
                        <w:rStyle w:val="Accentuationlgre"/>
                        <w:lang w:val="fr-CH"/>
                      </w:rPr>
                      <w:t>l’acte DESCA XXX repasse au statut « Rédaction » avec changement éventuel de priorité. Le fichier ITF devient caduc et la base de données de la mensuration officielle est réouverte pour la mise à jour.</w:t>
                    </w:r>
                  </w:p>
                  <w:p w14:paraId="7F5CFE88" w14:textId="77777777" w:rsidR="00C937B0" w:rsidRPr="00C74E2E" w:rsidRDefault="00C937B0" w:rsidP="008F5CE9">
                    <w:pPr>
                      <w:pStyle w:val="06atexteprincipal"/>
                      <w:rPr>
                        <w:rStyle w:val="Accentuationlgre"/>
                        <w:lang w:val="fr-CH"/>
                      </w:rPr>
                    </w:pPr>
                    <w:r w:rsidRPr="00C74E2E">
                      <w:rPr>
                        <w:rStyle w:val="Accentuationlgre"/>
                        <w:lang w:val="fr-CH"/>
                      </w:rPr>
                      <w:t xml:space="preserve">En cas de rejet : </w:t>
                    </w:r>
                    <w:r w:rsidR="00907383" w:rsidRPr="00C74E2E">
                      <w:rPr>
                        <w:rStyle w:val="Accentuationlgre"/>
                        <w:lang w:val="fr-CH"/>
                      </w:rPr>
                      <w:t>L</w:t>
                    </w:r>
                    <w:r w:rsidRPr="00C74E2E">
                      <w:rPr>
                        <w:rStyle w:val="Accentuationlgre"/>
                        <w:lang w:val="fr-CH"/>
                      </w:rPr>
                      <w:t>’acte DESCA XXX repasse au statut « </w:t>
                    </w:r>
                    <w:r w:rsidR="00907383" w:rsidRPr="00C74E2E">
                      <w:rPr>
                        <w:rStyle w:val="Accentuationlgre"/>
                        <w:lang w:val="fr-CH"/>
                      </w:rPr>
                      <w:t>Rédaction</w:t>
                    </w:r>
                    <w:r w:rsidRPr="00C74E2E">
                      <w:rPr>
                        <w:rStyle w:val="Accentuationlgre"/>
                        <w:lang w:val="fr-CH"/>
                      </w:rPr>
                      <w:t xml:space="preserve"> » </w:t>
                    </w:r>
                    <w:r w:rsidR="00907383" w:rsidRPr="00C74E2E">
                      <w:rPr>
                        <w:rStyle w:val="Accentuationlgre"/>
                        <w:lang w:val="fr-CH"/>
                      </w:rPr>
                      <w:t xml:space="preserve">avec changement de </w:t>
                    </w:r>
                    <w:r w:rsidR="00C10640" w:rsidRPr="00C74E2E">
                      <w:rPr>
                        <w:rStyle w:val="Accentuationlgre"/>
                        <w:lang w:val="fr-CH"/>
                      </w:rPr>
                      <w:t>priorité au profit de l’acte / des actes YYY. Le fichier</w:t>
                    </w:r>
                    <w:r w:rsidR="00907383" w:rsidRPr="00C74E2E">
                      <w:rPr>
                        <w:rStyle w:val="Accentuationlgre"/>
                        <w:lang w:val="fr-CH"/>
                      </w:rPr>
                      <w:t xml:space="preserve"> </w:t>
                    </w:r>
                    <w:r w:rsidR="00C10640" w:rsidRPr="00C74E2E">
                      <w:rPr>
                        <w:rStyle w:val="Accentuationlgre"/>
                        <w:lang w:val="fr-CH"/>
                      </w:rPr>
                      <w:t>ITF devient caduc et la base de données de la mensuration officielle est réouverte pour la mise à jour.</w:t>
                    </w:r>
                  </w:p>
                </w:tc>
              </w:sdtContent>
            </w:sdt>
          </w:sdtContent>
        </w:sdt>
      </w:tr>
      <w:tr w:rsidR="008F5CE9" w14:paraId="5F83C50C" w14:textId="77777777" w:rsidTr="00AB7FDA">
        <w:tc>
          <w:tcPr>
            <w:tcW w:w="4813" w:type="dxa"/>
          </w:tcPr>
          <w:p w14:paraId="13D7E18F" w14:textId="77777777" w:rsidR="008F5CE9" w:rsidRDefault="008F5CE9" w:rsidP="008F5CE9">
            <w:pPr>
              <w:pStyle w:val="06atexteprincipal"/>
              <w:rPr>
                <w:lang w:val="fr-CH"/>
              </w:rPr>
            </w:pPr>
            <w:r w:rsidRPr="00204D1E">
              <w:rPr>
                <w:lang w:val="fr-CH"/>
              </w:rPr>
              <w:t xml:space="preserve">Fribourg, </w:t>
            </w:r>
            <w:sdt>
              <w:sdtPr>
                <w:rPr>
                  <w:lang w:val="fr-CH"/>
                </w:rPr>
                <w:id w:val="764964083"/>
                <w:placeholder>
                  <w:docPart w:val="48B15848F60F4CF7AD8734C9D21C6699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Content>
                <w:r w:rsidR="0076286F" w:rsidRPr="0094491E">
                  <w:rPr>
                    <w:rStyle w:val="Textedelespacerserv"/>
                    <w:lang w:val="de-DE" w:eastAsia="de-DE"/>
                  </w:rPr>
                  <w:t>Cliquez ou appuyez ici pour entrer une date.</w:t>
                </w:r>
              </w:sdtContent>
            </w:sdt>
          </w:p>
        </w:tc>
        <w:tc>
          <w:tcPr>
            <w:tcW w:w="4814" w:type="dxa"/>
          </w:tcPr>
          <w:p w14:paraId="5BF4F5BA" w14:textId="77777777" w:rsidR="008F5CE9" w:rsidRDefault="008F5CE9" w:rsidP="008F5CE9">
            <w:pPr>
              <w:pStyle w:val="06atexteprincipal"/>
              <w:rPr>
                <w:lang w:val="fr-CH"/>
              </w:rPr>
            </w:pPr>
          </w:p>
        </w:tc>
      </w:tr>
      <w:tr w:rsidR="008F5CE9" w14:paraId="01E94267" w14:textId="77777777" w:rsidTr="00AB7FDA">
        <w:tc>
          <w:tcPr>
            <w:tcW w:w="4813" w:type="dxa"/>
          </w:tcPr>
          <w:p w14:paraId="5D2B4D73" w14:textId="77777777" w:rsidR="008A715A" w:rsidRDefault="008A715A" w:rsidP="001E74A9">
            <w:pPr>
              <w:pStyle w:val="06atexteprincipal"/>
              <w:spacing w:before="180"/>
              <w:rPr>
                <w:lang w:val="fr-CH"/>
              </w:rPr>
            </w:pPr>
          </w:p>
          <w:p w14:paraId="61472ACA" w14:textId="77777777" w:rsidR="008F5CE9" w:rsidRPr="00204D1E" w:rsidRDefault="008F5CE9" w:rsidP="008F5CE9">
            <w:pPr>
              <w:pStyle w:val="07btexteprincipalsansespacebloc"/>
              <w:rPr>
                <w:lang w:val="fr-CH"/>
              </w:rPr>
            </w:pPr>
            <w:r w:rsidRPr="00204D1E">
              <w:rPr>
                <w:lang w:val="fr-CH"/>
              </w:rPr>
              <w:t>François Gigon</w:t>
            </w:r>
            <w:r>
              <w:rPr>
                <w:lang w:val="fr-CH"/>
              </w:rPr>
              <w:t>,</w:t>
            </w:r>
            <w:r>
              <w:t xml:space="preserve"> </w:t>
            </w:r>
            <w:r w:rsidRPr="00D636AB">
              <w:rPr>
                <w:lang w:val="fr-CH"/>
              </w:rPr>
              <w:t>ing géom brev</w:t>
            </w:r>
          </w:p>
          <w:p w14:paraId="02416473" w14:textId="77777777" w:rsidR="008F5CE9" w:rsidRDefault="008F5CE9" w:rsidP="008F5CE9">
            <w:pPr>
              <w:pStyle w:val="06atexteprincipal"/>
              <w:rPr>
                <w:lang w:val="fr-CH"/>
              </w:rPr>
            </w:pPr>
            <w:r w:rsidRPr="00204D1E">
              <w:rPr>
                <w:lang w:val="fr-CH"/>
              </w:rPr>
              <w:t>Chef de Service</w:t>
            </w:r>
            <w:r w:rsidRPr="00D636AB">
              <w:rPr>
                <w:lang w:val="fr-CH"/>
              </w:rPr>
              <w:t xml:space="preserve"> et Géomètre cantonal</w:t>
            </w:r>
          </w:p>
        </w:tc>
        <w:tc>
          <w:tcPr>
            <w:tcW w:w="4814" w:type="dxa"/>
          </w:tcPr>
          <w:p w14:paraId="21B733D2" w14:textId="77777777" w:rsidR="008A715A" w:rsidRDefault="008A715A" w:rsidP="001E74A9">
            <w:pPr>
              <w:pStyle w:val="06atexteprincipal"/>
              <w:spacing w:before="180"/>
              <w:rPr>
                <w:lang w:val="fr-CH"/>
              </w:rPr>
            </w:pPr>
          </w:p>
          <w:p w14:paraId="0C4BC0EF" w14:textId="77777777" w:rsidR="008F5CE9" w:rsidRPr="00204D1E" w:rsidRDefault="008F5CE9" w:rsidP="008F5CE9">
            <w:pPr>
              <w:pStyle w:val="07btexteprincipalsansespacebloc"/>
              <w:rPr>
                <w:lang w:val="fr-CH"/>
              </w:rPr>
            </w:pPr>
            <w:r>
              <w:rPr>
                <w:lang w:val="fr-CH"/>
              </w:rPr>
              <w:t>Ludovic Rey,</w:t>
            </w:r>
            <w:r>
              <w:t xml:space="preserve"> </w:t>
            </w:r>
            <w:r w:rsidRPr="00D636AB">
              <w:rPr>
                <w:lang w:val="fr-CH"/>
              </w:rPr>
              <w:t>ing géom brev</w:t>
            </w:r>
          </w:p>
          <w:p w14:paraId="5135396F" w14:textId="77777777" w:rsidR="008F5CE9" w:rsidRDefault="008F5CE9" w:rsidP="008F5CE9">
            <w:pPr>
              <w:pStyle w:val="06atexteprincipal"/>
              <w:rPr>
                <w:lang w:val="fr-CH"/>
              </w:rPr>
            </w:pPr>
            <w:r w:rsidRPr="00D636AB">
              <w:rPr>
                <w:lang w:val="fr-CH"/>
              </w:rPr>
              <w:t>Géomètre cantonal</w:t>
            </w:r>
            <w:r>
              <w:rPr>
                <w:lang w:val="fr-CH"/>
              </w:rPr>
              <w:t xml:space="preserve"> adjoint</w:t>
            </w:r>
          </w:p>
        </w:tc>
      </w:tr>
    </w:tbl>
    <w:tbl>
      <w:tblPr>
        <w:tblW w:w="9639" w:type="dxa"/>
        <w:tblLayout w:type="fixed"/>
        <w:tblCellMar>
          <w:top w:w="284" w:type="dxa"/>
          <w:lef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D43596" w:rsidRPr="00561BDB" w14:paraId="24B14F28" w14:textId="77777777">
        <w:tc>
          <w:tcPr>
            <w:tcW w:w="9639" w:type="dxa"/>
            <w:tcMar>
              <w:top w:w="454" w:type="dxa"/>
            </w:tcMar>
          </w:tcPr>
          <w:p w14:paraId="6CA50C2F" w14:textId="77777777" w:rsidR="00D636AB" w:rsidRPr="00561BDB" w:rsidRDefault="00EB6284" w:rsidP="00D43596">
            <w:pPr>
              <w:pStyle w:val="08annexecontactrenseignementsetc"/>
              <w:rPr>
                <w:b/>
                <w:lang w:val="fr-CH"/>
              </w:rPr>
            </w:pPr>
            <w:r w:rsidRPr="00561BDB">
              <w:rPr>
                <w:b/>
                <w:lang w:val="fr-CH"/>
              </w:rPr>
              <w:t>Annexe</w:t>
            </w:r>
            <w:r w:rsidR="00561BDB">
              <w:rPr>
                <w:b/>
                <w:lang w:val="fr-CH"/>
              </w:rPr>
              <w:t>(s)</w:t>
            </w:r>
          </w:p>
          <w:p w14:paraId="12D14BB5" w14:textId="77777777" w:rsidR="00D636AB" w:rsidRPr="00561BDB" w:rsidRDefault="00EB6284" w:rsidP="00D43596">
            <w:pPr>
              <w:pStyle w:val="08annexecontactrenseignementsetc"/>
              <w:rPr>
                <w:lang w:val="fr-CH"/>
              </w:rPr>
            </w:pPr>
            <w:r w:rsidRPr="00561BDB">
              <w:rPr>
                <w:lang w:val="fr-CH"/>
              </w:rPr>
              <w:t>—</w:t>
            </w:r>
          </w:p>
          <w:p w14:paraId="02522710" w14:textId="77777777" w:rsidR="00D636AB" w:rsidRPr="00561BDB" w:rsidRDefault="00561BDB" w:rsidP="00D43596">
            <w:pPr>
              <w:pStyle w:val="08annexecontactrenseignementsetc"/>
              <w:rPr>
                <w:lang w:val="fr-CH"/>
              </w:rPr>
            </w:pPr>
            <w:r>
              <w:rPr>
                <w:lang w:val="fr-CH"/>
              </w:rPr>
              <w:t>XY</w:t>
            </w:r>
          </w:p>
        </w:tc>
      </w:tr>
    </w:tbl>
    <w:p w14:paraId="413669CE" w14:textId="77777777" w:rsidR="00D636AB" w:rsidRPr="00204D1E" w:rsidRDefault="00D636AB" w:rsidP="00455397">
      <w:pPr>
        <w:pStyle w:val="rpertoire1"/>
        <w:rPr>
          <w:vanish/>
          <w:lang w:val="fr-CH"/>
        </w:rPr>
      </w:pPr>
    </w:p>
    <w:sectPr w:rsidR="00D636AB" w:rsidRPr="00204D1E" w:rsidSect="00D43596">
      <w:headerReference w:type="default" r:id="rId8"/>
      <w:headerReference w:type="first" r:id="rId9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84F89" w14:textId="77777777" w:rsidR="00AE0F35" w:rsidRDefault="00AE0F35" w:rsidP="00D43596">
      <w:r>
        <w:separator/>
      </w:r>
    </w:p>
  </w:endnote>
  <w:endnote w:type="continuationSeparator" w:id="0">
    <w:p w14:paraId="63820B9C" w14:textId="77777777" w:rsidR="00AE0F35" w:rsidRDefault="00AE0F35" w:rsidP="00D4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9B76" w14:textId="77777777" w:rsidR="00AE0F35" w:rsidRDefault="00AE0F35" w:rsidP="00D43596">
      <w:r>
        <w:separator/>
      </w:r>
    </w:p>
  </w:footnote>
  <w:footnote w:type="continuationSeparator" w:id="0">
    <w:p w14:paraId="0BB251CE" w14:textId="77777777" w:rsidR="00AE0F35" w:rsidRDefault="00AE0F35" w:rsidP="00D43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7894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475"/>
      <w:gridCol w:w="14121"/>
      <w:gridCol w:w="9298"/>
    </w:tblGrid>
    <w:tr w:rsidR="009E4D0F" w14:paraId="27D29C06" w14:textId="77777777" w:rsidTr="009E4D0F">
      <w:trPr>
        <w:trHeight w:val="567"/>
      </w:trPr>
      <w:tc>
        <w:tcPr>
          <w:tcW w:w="4475" w:type="dxa"/>
          <w:tcBorders>
            <w:top w:val="nil"/>
            <w:bottom w:val="nil"/>
            <w:right w:val="nil"/>
          </w:tcBorders>
        </w:tcPr>
        <w:p w14:paraId="72701500" w14:textId="77777777" w:rsidR="009E4D0F" w:rsidRDefault="009E4D0F" w:rsidP="00D43596">
          <w:pPr>
            <w:pStyle w:val="09enttepage2"/>
          </w:pPr>
          <w:r>
            <w:rPr>
              <w:rFonts w:cs="Arial"/>
              <w:color w:val="000000"/>
            </w:rPr>
            <w:t>Etat de Fribourg</w:t>
          </w:r>
        </w:p>
        <w:p w14:paraId="50E283D4" w14:textId="77777777" w:rsidR="009E4D0F" w:rsidRPr="0064336A" w:rsidRDefault="009E4D0F" w:rsidP="00D43596">
          <w:pPr>
            <w:pStyle w:val="09enttepage2"/>
            <w:rPr>
              <w:rStyle w:val="Numrodepage"/>
            </w:rPr>
          </w:pPr>
          <w:r w:rsidRPr="00AB7FDA">
            <w:rPr>
              <w:b w:val="0"/>
              <w:lang w:val="fr-CH"/>
            </w:rPr>
            <w:t xml:space="preserve">Page </w:t>
          </w:r>
          <w:r w:rsidRPr="0064336A">
            <w:rPr>
              <w:b w:val="0"/>
              <w:lang w:val="de-DE"/>
            </w:rPr>
            <w:fldChar w:fldCharType="begin"/>
          </w:r>
          <w:r w:rsidRPr="00AB7FDA">
            <w:rPr>
              <w:b w:val="0"/>
              <w:lang w:val="fr-CH"/>
            </w:rPr>
            <w:instrText xml:space="preserve"> PAGE </w:instrText>
          </w:r>
          <w:r w:rsidRPr="0064336A">
            <w:rPr>
              <w:b w:val="0"/>
              <w:lang w:val="de-DE"/>
            </w:rPr>
            <w:fldChar w:fldCharType="separate"/>
          </w:r>
          <w:r w:rsidRPr="00AB7FDA">
            <w:rPr>
              <w:b w:val="0"/>
              <w:noProof/>
              <w:lang w:val="fr-CH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AB7FDA">
            <w:rPr>
              <w:b w:val="0"/>
              <w:lang w:val="fr-CH"/>
            </w:rPr>
            <w:t xml:space="preserve"> </w:t>
          </w:r>
          <w:r w:rsidRPr="0064336A">
            <w:rPr>
              <w:b w:val="0"/>
            </w:rPr>
            <w:t>de</w:t>
          </w:r>
          <w:r w:rsidRPr="00AB7FDA">
            <w:rPr>
              <w:b w:val="0"/>
              <w:lang w:val="fr-CH"/>
            </w:rPr>
            <w:t xml:space="preserve"> </w:t>
          </w:r>
          <w:r w:rsidRPr="0064336A">
            <w:rPr>
              <w:b w:val="0"/>
              <w:lang w:val="de-DE"/>
            </w:rPr>
            <w:fldChar w:fldCharType="begin"/>
          </w:r>
          <w:r w:rsidRPr="00AB7FDA">
            <w:rPr>
              <w:b w:val="0"/>
              <w:lang w:val="fr-CH"/>
            </w:rPr>
            <w:instrText xml:space="preserve"> NUMPAGES  </w:instrText>
          </w:r>
          <w:r w:rsidRPr="0064336A">
            <w:rPr>
              <w:b w:val="0"/>
              <w:lang w:val="de-DE"/>
            </w:rPr>
            <w:fldChar w:fldCharType="separate"/>
          </w:r>
          <w:r w:rsidRPr="00AB7FDA">
            <w:rPr>
              <w:b w:val="0"/>
              <w:noProof/>
              <w:lang w:val="fr-CH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62336" behindDoc="0" locked="1" layoutInCell="1" allowOverlap="1" wp14:anchorId="3EA390A2" wp14:editId="23F07184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121" w:type="dxa"/>
          <w:tcBorders>
            <w:top w:val="nil"/>
            <w:left w:val="nil"/>
            <w:bottom w:val="nil"/>
            <w:right w:val="nil"/>
          </w:tcBorders>
        </w:tcPr>
        <w:p w14:paraId="1CE84C56" w14:textId="77777777" w:rsidR="009E4D0F" w:rsidRDefault="00667851" w:rsidP="00D43596">
          <w:pPr>
            <w:pStyle w:val="09enttepage2"/>
            <w:rPr>
              <w:rFonts w:cs="Arial"/>
              <w:color w:val="000000"/>
            </w:rPr>
          </w:pPr>
          <w:r>
            <w:rPr>
              <w:rFonts w:cs="Arial"/>
              <w:noProof/>
              <w:color w:val="000000"/>
            </w:rPr>
            <w:drawing>
              <wp:anchor distT="0" distB="0" distL="114300" distR="114300" simplePos="0" relativeHeight="251664384" behindDoc="0" locked="0" layoutInCell="1" allowOverlap="1" wp14:anchorId="727E448F" wp14:editId="780E3C6A">
                <wp:simplePos x="0" y="0"/>
                <wp:positionH relativeFrom="column">
                  <wp:posOffset>1623060</wp:posOffset>
                </wp:positionH>
                <wp:positionV relativeFrom="paragraph">
                  <wp:posOffset>-4445</wp:posOffset>
                </wp:positionV>
                <wp:extent cx="1438275" cy="298450"/>
                <wp:effectExtent l="0" t="0" r="9525" b="6350"/>
                <wp:wrapNone/>
                <wp:docPr id="184297290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2972902" name="Image 184297290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8275" cy="298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298" w:type="dxa"/>
          <w:tcBorders>
            <w:left w:val="nil"/>
          </w:tcBorders>
        </w:tcPr>
        <w:p w14:paraId="16C53D6F" w14:textId="77777777" w:rsidR="009E4D0F" w:rsidRDefault="009E4D0F" w:rsidP="00D43596">
          <w:pPr>
            <w:pStyle w:val="09enttepage2"/>
            <w:rPr>
              <w:rFonts w:cs="Arial"/>
              <w:color w:val="000000"/>
            </w:rPr>
          </w:pPr>
        </w:p>
      </w:tc>
    </w:tr>
  </w:tbl>
  <w:p w14:paraId="55B85DB5" w14:textId="77777777" w:rsidR="00D636AB" w:rsidRDefault="00D636AB" w:rsidP="00D4359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D43596" w:rsidRPr="000A645C" w14:paraId="5879D24D" w14:textId="77777777">
      <w:trPr>
        <w:trHeight w:val="1701"/>
      </w:trPr>
      <w:tc>
        <w:tcPr>
          <w:tcW w:w="5500" w:type="dxa"/>
        </w:tcPr>
        <w:p w14:paraId="35930CAF" w14:textId="77777777" w:rsidR="00D636AB" w:rsidRPr="000A645C" w:rsidRDefault="00EB6284" w:rsidP="00D43596">
          <w:pPr>
            <w:pStyle w:val="TM1"/>
            <w:rPr>
              <w:noProof/>
            </w:rPr>
          </w:pPr>
          <w:r w:rsidRPr="000A645C">
            <w:rPr>
              <w:noProof/>
              <w:lang w:val="fr-CH" w:eastAsia="fr-CH"/>
            </w:rPr>
            <w:drawing>
              <wp:anchor distT="0" distB="0" distL="114300" distR="114300" simplePos="0" relativeHeight="251660288" behindDoc="0" locked="0" layoutInCell="1" allowOverlap="1" wp14:anchorId="5A3FA68C" wp14:editId="56E541A5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655A68F8" w14:textId="77777777" w:rsidR="00D636AB" w:rsidRPr="00AB7FDA" w:rsidRDefault="00667851" w:rsidP="00AB7FDA">
          <w:pPr>
            <w:pStyle w:val="01entteetbasdepage"/>
            <w:rPr>
              <w:rStyle w:val="Lienhypertexte"/>
              <w:color w:val="auto"/>
              <w:u w:val="none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74880427" wp14:editId="2C5E7B38">
                <wp:simplePos x="0" y="0"/>
                <wp:positionH relativeFrom="column">
                  <wp:posOffset>1189990</wp:posOffset>
                </wp:positionH>
                <wp:positionV relativeFrom="paragraph">
                  <wp:posOffset>0</wp:posOffset>
                </wp:positionV>
                <wp:extent cx="1438656" cy="298704"/>
                <wp:effectExtent l="0" t="0" r="0" b="6350"/>
                <wp:wrapSquare wrapText="bothSides"/>
                <wp:docPr id="384149587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4149587" name="Image 384149587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8656" cy="298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485B681" w14:textId="77777777" w:rsidR="00D636AB" w:rsidRPr="000A645C" w:rsidRDefault="00D636AB" w:rsidP="00D435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" o:bullet="t">
        <v:imagedata r:id="rId1" o:title="ecusson"/>
      </v:shape>
    </w:pict>
  </w:numPicBullet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20B99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0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B6D52"/>
    <w:multiLevelType w:val="multilevel"/>
    <w:tmpl w:val="CA628CDA"/>
    <w:lvl w:ilvl="0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5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D7722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582015">
    <w:abstractNumId w:val="14"/>
  </w:num>
  <w:num w:numId="2" w16cid:durableId="1796367164">
    <w:abstractNumId w:val="20"/>
  </w:num>
  <w:num w:numId="3" w16cid:durableId="1755667412">
    <w:abstractNumId w:val="23"/>
  </w:num>
  <w:num w:numId="4" w16cid:durableId="1852530072">
    <w:abstractNumId w:val="21"/>
  </w:num>
  <w:num w:numId="5" w16cid:durableId="1743798228">
    <w:abstractNumId w:val="16"/>
  </w:num>
  <w:num w:numId="6" w16cid:durableId="1291204280">
    <w:abstractNumId w:val="6"/>
  </w:num>
  <w:num w:numId="7" w16cid:durableId="172576471">
    <w:abstractNumId w:val="25"/>
  </w:num>
  <w:num w:numId="8" w16cid:durableId="1365595923">
    <w:abstractNumId w:val="17"/>
  </w:num>
  <w:num w:numId="9" w16cid:durableId="954825857">
    <w:abstractNumId w:val="2"/>
  </w:num>
  <w:num w:numId="10" w16cid:durableId="1117915492">
    <w:abstractNumId w:val="11"/>
  </w:num>
  <w:num w:numId="11" w16cid:durableId="922181840">
    <w:abstractNumId w:val="22"/>
  </w:num>
  <w:num w:numId="12" w16cid:durableId="1103843808">
    <w:abstractNumId w:val="12"/>
  </w:num>
  <w:num w:numId="13" w16cid:durableId="824860842">
    <w:abstractNumId w:val="18"/>
  </w:num>
  <w:num w:numId="14" w16cid:durableId="1251352627">
    <w:abstractNumId w:val="19"/>
  </w:num>
  <w:num w:numId="15" w16cid:durableId="1808668045">
    <w:abstractNumId w:val="4"/>
  </w:num>
  <w:num w:numId="16" w16cid:durableId="858809975">
    <w:abstractNumId w:val="5"/>
  </w:num>
  <w:num w:numId="17" w16cid:durableId="795879770">
    <w:abstractNumId w:val="8"/>
  </w:num>
  <w:num w:numId="18" w16cid:durableId="20710320">
    <w:abstractNumId w:val="24"/>
  </w:num>
  <w:num w:numId="19" w16cid:durableId="1090782764">
    <w:abstractNumId w:val="15"/>
  </w:num>
  <w:num w:numId="20" w16cid:durableId="573970749">
    <w:abstractNumId w:val="3"/>
  </w:num>
  <w:num w:numId="21" w16cid:durableId="1387680518">
    <w:abstractNumId w:val="10"/>
  </w:num>
  <w:num w:numId="22" w16cid:durableId="2066756569">
    <w:abstractNumId w:val="9"/>
  </w:num>
  <w:num w:numId="23" w16cid:durableId="2136481449">
    <w:abstractNumId w:val="1"/>
  </w:num>
  <w:num w:numId="24" w16cid:durableId="995646251">
    <w:abstractNumId w:val="0"/>
  </w:num>
  <w:num w:numId="25" w16cid:durableId="628896301">
    <w:abstractNumId w:val="7"/>
  </w:num>
  <w:num w:numId="26" w16cid:durableId="253442281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Theme/>
  <w:styleLockQFSet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19"/>
    <w:rsid w:val="00012BDC"/>
    <w:rsid w:val="00030918"/>
    <w:rsid w:val="0003160A"/>
    <w:rsid w:val="00066D68"/>
    <w:rsid w:val="00071D08"/>
    <w:rsid w:val="00090D07"/>
    <w:rsid w:val="000A2A6C"/>
    <w:rsid w:val="000A645C"/>
    <w:rsid w:val="000A76A6"/>
    <w:rsid w:val="000B47E7"/>
    <w:rsid w:val="000D03E4"/>
    <w:rsid w:val="00113A30"/>
    <w:rsid w:val="00115024"/>
    <w:rsid w:val="00164C2E"/>
    <w:rsid w:val="00167FCF"/>
    <w:rsid w:val="0018729A"/>
    <w:rsid w:val="001931F9"/>
    <w:rsid w:val="001972D1"/>
    <w:rsid w:val="001E74A9"/>
    <w:rsid w:val="00204D1E"/>
    <w:rsid w:val="002F05B8"/>
    <w:rsid w:val="002F4950"/>
    <w:rsid w:val="003617F9"/>
    <w:rsid w:val="00367084"/>
    <w:rsid w:val="00381A46"/>
    <w:rsid w:val="00385AA6"/>
    <w:rsid w:val="003A0A1F"/>
    <w:rsid w:val="003D70EB"/>
    <w:rsid w:val="00436517"/>
    <w:rsid w:val="00455397"/>
    <w:rsid w:val="004D5C7D"/>
    <w:rsid w:val="004E4E8A"/>
    <w:rsid w:val="00505EC5"/>
    <w:rsid w:val="00543F69"/>
    <w:rsid w:val="005573E7"/>
    <w:rsid w:val="00561BDB"/>
    <w:rsid w:val="00561D90"/>
    <w:rsid w:val="00592550"/>
    <w:rsid w:val="00592E02"/>
    <w:rsid w:val="005B4371"/>
    <w:rsid w:val="005B5A2B"/>
    <w:rsid w:val="006412F9"/>
    <w:rsid w:val="006668BD"/>
    <w:rsid w:val="00667851"/>
    <w:rsid w:val="006771B1"/>
    <w:rsid w:val="006835C6"/>
    <w:rsid w:val="006A7E04"/>
    <w:rsid w:val="006E6049"/>
    <w:rsid w:val="0076286F"/>
    <w:rsid w:val="007678C5"/>
    <w:rsid w:val="00783277"/>
    <w:rsid w:val="007C7030"/>
    <w:rsid w:val="007F4298"/>
    <w:rsid w:val="007F6DA4"/>
    <w:rsid w:val="00873995"/>
    <w:rsid w:val="008802AF"/>
    <w:rsid w:val="008A715A"/>
    <w:rsid w:val="008F5CE9"/>
    <w:rsid w:val="00904277"/>
    <w:rsid w:val="00907383"/>
    <w:rsid w:val="00913429"/>
    <w:rsid w:val="00924BC3"/>
    <w:rsid w:val="009B0058"/>
    <w:rsid w:val="009C1C83"/>
    <w:rsid w:val="009D3934"/>
    <w:rsid w:val="009E4D0F"/>
    <w:rsid w:val="00A123FA"/>
    <w:rsid w:val="00A77A41"/>
    <w:rsid w:val="00A871DB"/>
    <w:rsid w:val="00AB7FDA"/>
    <w:rsid w:val="00AC6B19"/>
    <w:rsid w:val="00AE0F35"/>
    <w:rsid w:val="00B1195A"/>
    <w:rsid w:val="00B63519"/>
    <w:rsid w:val="00BF50CB"/>
    <w:rsid w:val="00C04BE0"/>
    <w:rsid w:val="00C10640"/>
    <w:rsid w:val="00C277FC"/>
    <w:rsid w:val="00C36277"/>
    <w:rsid w:val="00C436E5"/>
    <w:rsid w:val="00C66CC1"/>
    <w:rsid w:val="00C74E2E"/>
    <w:rsid w:val="00C937B0"/>
    <w:rsid w:val="00C94B83"/>
    <w:rsid w:val="00D31417"/>
    <w:rsid w:val="00D55017"/>
    <w:rsid w:val="00D636AB"/>
    <w:rsid w:val="00D65CE6"/>
    <w:rsid w:val="00D70B8D"/>
    <w:rsid w:val="00D70F27"/>
    <w:rsid w:val="00D74485"/>
    <w:rsid w:val="00DC131C"/>
    <w:rsid w:val="00DC15FE"/>
    <w:rsid w:val="00DD2919"/>
    <w:rsid w:val="00DF5594"/>
    <w:rsid w:val="00E74594"/>
    <w:rsid w:val="00EB6284"/>
    <w:rsid w:val="00EC122D"/>
    <w:rsid w:val="00ED42A3"/>
    <w:rsid w:val="00F87A3B"/>
    <w:rsid w:val="00F91AB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5B8A93E"/>
  <w15:docId w15:val="{FD26273F-6759-430A-8B14-2FC129FE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3995"/>
    <w:rPr>
      <w:rFonts w:ascii="Times New Roman" w:hAnsi="Times New Roman"/>
      <w:lang w:val="fr-FR" w:eastAsia="fr-FR"/>
    </w:rPr>
  </w:style>
  <w:style w:type="paragraph" w:styleId="Titre1">
    <w:name w:val="heading 1"/>
    <w:basedOn w:val="06atexteprincipal"/>
    <w:next w:val="06atexteprincip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06atexteprincipal"/>
    <w:next w:val="06atexteprincip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06atexteprincipal"/>
    <w:next w:val="06atexteprincip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06atexteprincipal"/>
    <w:next w:val="06atexteprincipal"/>
    <w:link w:val="Titre4Car"/>
    <w:uiPriority w:val="9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06atexteprincipal"/>
    <w:next w:val="06atexteprincipal"/>
    <w:link w:val="Titre5Car"/>
    <w:uiPriority w:val="9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 w:line="240" w:lineRule="auto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561D90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561D90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spacing w:line="240" w:lineRule="auto"/>
      <w:ind w:left="851" w:hanging="851"/>
    </w:p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  <w:ind w:left="738" w:hanging="369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07btexteprincipalsansespacebloc">
    <w:name w:val="07b_texte_principal_sans_espace_bloc"/>
    <w:basedOn w:val="Normal"/>
    <w:qFormat/>
    <w:rsid w:val="006E6049"/>
  </w:style>
  <w:style w:type="table" w:styleId="Grilledutableau">
    <w:name w:val="Table Grid"/>
    <w:basedOn w:val="TableauNormal"/>
    <w:rsid w:val="00AB7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lgre">
    <w:name w:val="Subtle Emphasis"/>
    <w:basedOn w:val="Policepardfaut"/>
    <w:uiPriority w:val="19"/>
    <w:qFormat/>
    <w:rsid w:val="00167FCF"/>
    <w:rPr>
      <w:i/>
      <w:iCs/>
      <w:color w:val="404040" w:themeColor="text1" w:themeTint="BF"/>
    </w:rPr>
  </w:style>
  <w:style w:type="character" w:styleId="Textedelespacerserv">
    <w:name w:val="Placeholder Text"/>
    <w:basedOn w:val="Policepardfaut"/>
    <w:semiHidden/>
    <w:rsid w:val="006771B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5016">
              <w:marLeft w:val="-375"/>
              <w:marRight w:val="-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1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Geo\Formulaire_Demande_prolongation_Mutation_foncie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44199CD19AF4BB8BD279497F38C2E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9AB0B6-4A02-426C-B6B2-0A3308845FFB}"/>
      </w:docPartPr>
      <w:docPartBody>
        <w:p w:rsidR="00000000" w:rsidRDefault="00000000">
          <w:pPr>
            <w:pStyle w:val="044199CD19AF4BB8BD279497F38C2E6C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DE90AC597910476EB66630F8731D1F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91705B-3CAF-49B4-A2CB-626DA85ED049}"/>
      </w:docPartPr>
      <w:docPartBody>
        <w:p w:rsidR="00000000" w:rsidRDefault="00000000">
          <w:pPr>
            <w:pStyle w:val="DE90AC597910476EB66630F8731D1F8A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D7763DB7F1A54B93AFA8782764129D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95B5AA-C6B3-4360-A9E6-4AE5A43775DB}"/>
      </w:docPartPr>
      <w:docPartBody>
        <w:p w:rsidR="00000000" w:rsidRDefault="00000000">
          <w:pPr>
            <w:pStyle w:val="D7763DB7F1A54B93AFA8782764129D6A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66E55E275F0A4764AD4331A710ED1A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09F237-0DCC-4612-8F77-48EA29E76C7D}"/>
      </w:docPartPr>
      <w:docPartBody>
        <w:p w:rsidR="00000000" w:rsidRDefault="00000000">
          <w:pPr>
            <w:pStyle w:val="66E55E275F0A4764AD4331A710ED1A1E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48B15848F60F4CF7AD8734C9D21C66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6E33E5-9222-4386-B6FF-EFB026450B8D}"/>
      </w:docPartPr>
      <w:docPartBody>
        <w:p w:rsidR="00000000" w:rsidRDefault="00000000">
          <w:pPr>
            <w:pStyle w:val="48B15848F60F4CF7AD8734C9D21C6699"/>
          </w:pPr>
          <w:r w:rsidRPr="0094491E">
            <w:rPr>
              <w:rStyle w:val="Textedelespacerserv"/>
              <w:lang w:val="de-DE" w:eastAsia="de-DE"/>
            </w:rPr>
            <w:t>Cliquez ou appuyez ici pour entrer une date.</w:t>
          </w:r>
        </w:p>
      </w:docPartBody>
    </w:docPart>
    <w:docPart>
      <w:docPartPr>
        <w:name w:val="39668AA9D4024A6AA0496D6E9FEB41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E7EDD0-A6E1-4A15-93FF-E27510268702}"/>
      </w:docPartPr>
      <w:docPartBody>
        <w:p w:rsidR="00000000" w:rsidRDefault="00000000">
          <w:pPr>
            <w:pStyle w:val="39668AA9D4024A6AA0496D6E9FEB414B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327A70F9C11B4FBE90A56D7DC1E5B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2442C1-DDC2-493F-B46B-DB7CDA5C54A8}"/>
      </w:docPartPr>
      <w:docPartBody>
        <w:p w:rsidR="00000000" w:rsidRDefault="00000000">
          <w:pPr>
            <w:pStyle w:val="327A70F9C11B4FBE90A56D7DC1E5B71C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308F3D35E4BD475983DF9F4FB89D8F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62E4E4-3391-405C-A21D-F0DEFF112480}"/>
      </w:docPartPr>
      <w:docPartBody>
        <w:p w:rsidR="00000000" w:rsidRDefault="00000000">
          <w:pPr>
            <w:pStyle w:val="308F3D35E4BD475983DF9F4FB89D8FAB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9A07AEE0627C41458B24BA9E5E5790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B147EE-5689-4617-A901-F36BE8027CFD}"/>
      </w:docPartPr>
      <w:docPartBody>
        <w:p w:rsidR="00000000" w:rsidRDefault="00000000">
          <w:pPr>
            <w:pStyle w:val="9A07AEE0627C41458B24BA9E5E579044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42B902C4B6114355881A8408E377AC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5FC9CA-5FBD-4D23-A952-00B94DC08D0D}"/>
      </w:docPartPr>
      <w:docPartBody>
        <w:p w:rsidR="00000000" w:rsidRDefault="00000000">
          <w:pPr>
            <w:pStyle w:val="42B902C4B6114355881A8408E377AC2C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9905D86A81524D7E87C61BC6F3B67F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E8F318-5735-48FE-BBF1-DB48AB0198BC}"/>
      </w:docPartPr>
      <w:docPartBody>
        <w:p w:rsidR="00000000" w:rsidRDefault="00000000">
          <w:pPr>
            <w:pStyle w:val="9905D86A81524D7E87C61BC6F3B67F6A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  <w:docPart>
      <w:docPartPr>
        <w:name w:val="99ABDF8A66694B10B9853145922F45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83205-9CB3-4952-B341-4AABEFC9EB3E}"/>
      </w:docPartPr>
      <w:docPartBody>
        <w:p w:rsidR="00000000" w:rsidRDefault="00000000">
          <w:pPr>
            <w:pStyle w:val="99ABDF8A66694B10B9853145922F457B"/>
          </w:pPr>
          <w:r w:rsidRPr="0094491E">
            <w:rPr>
              <w:rStyle w:val="Textedelespacerserv"/>
              <w:lang w:val="de-DE" w:eastAsia="de-DE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F8"/>
    <w:rsid w:val="000A76A6"/>
    <w:rsid w:val="0031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semiHidden/>
    <w:rPr>
      <w:color w:val="666666"/>
    </w:rPr>
  </w:style>
  <w:style w:type="paragraph" w:customStyle="1" w:styleId="044199CD19AF4BB8BD279497F38C2E6C">
    <w:name w:val="044199CD19AF4BB8BD279497F38C2E6C"/>
  </w:style>
  <w:style w:type="paragraph" w:customStyle="1" w:styleId="DE90AC597910476EB66630F8731D1F8A">
    <w:name w:val="DE90AC597910476EB66630F8731D1F8A"/>
  </w:style>
  <w:style w:type="paragraph" w:customStyle="1" w:styleId="D7763DB7F1A54B93AFA8782764129D6A">
    <w:name w:val="D7763DB7F1A54B93AFA8782764129D6A"/>
  </w:style>
  <w:style w:type="paragraph" w:customStyle="1" w:styleId="66E55E275F0A4764AD4331A710ED1A1E">
    <w:name w:val="66E55E275F0A4764AD4331A710ED1A1E"/>
  </w:style>
  <w:style w:type="paragraph" w:customStyle="1" w:styleId="48B15848F60F4CF7AD8734C9D21C6699">
    <w:name w:val="48B15848F60F4CF7AD8734C9D21C6699"/>
  </w:style>
  <w:style w:type="paragraph" w:customStyle="1" w:styleId="39668AA9D4024A6AA0496D6E9FEB414B">
    <w:name w:val="39668AA9D4024A6AA0496D6E9FEB414B"/>
  </w:style>
  <w:style w:type="paragraph" w:customStyle="1" w:styleId="327A70F9C11B4FBE90A56D7DC1E5B71C">
    <w:name w:val="327A70F9C11B4FBE90A56D7DC1E5B71C"/>
  </w:style>
  <w:style w:type="paragraph" w:customStyle="1" w:styleId="308F3D35E4BD475983DF9F4FB89D8FAB">
    <w:name w:val="308F3D35E4BD475983DF9F4FB89D8FAB"/>
  </w:style>
  <w:style w:type="paragraph" w:customStyle="1" w:styleId="9A07AEE0627C41458B24BA9E5E579044">
    <w:name w:val="9A07AEE0627C41458B24BA9E5E579044"/>
  </w:style>
  <w:style w:type="paragraph" w:customStyle="1" w:styleId="42B902C4B6114355881A8408E377AC2C">
    <w:name w:val="42B902C4B6114355881A8408E377AC2C"/>
  </w:style>
  <w:style w:type="paragraph" w:customStyle="1" w:styleId="9905D86A81524D7E87C61BC6F3B67F6A">
    <w:name w:val="9905D86A81524D7E87C61BC6F3B67F6A"/>
  </w:style>
  <w:style w:type="paragraph" w:customStyle="1" w:styleId="99ABDF8A66694B10B9853145922F457B">
    <w:name w:val="99ABDF8A66694B10B9853145922F45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FA518-5E26-4E05-A510-60645F7F5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Formulaire_Demande_prolongation_Mutation_fonciere.dotx</Template>
  <TotalTime>0</TotalTime>
  <Pages>3</Pages>
  <Words>763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MACMAC Media SA</Company>
  <LinksUpToDate>false</LinksUpToDate>
  <CharactersWithSpaces>4954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Kolly Sabrina</dc:creator>
  <cp:lastModifiedBy>Kolly Sabrina</cp:lastModifiedBy>
  <cp:revision>1</cp:revision>
  <cp:lastPrinted>2026-08-26T08:52:00Z</cp:lastPrinted>
  <dcterms:created xsi:type="dcterms:W3CDTF">2026-09-29T14:49:00Z</dcterms:created>
  <dcterms:modified xsi:type="dcterms:W3CDTF">2026-09-29T14:50:00Z</dcterms:modified>
</cp:coreProperties>
</file>