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top w:w="369" w:type="dxa"/>
          <w:left w:w="34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CF5DFD" w:rsidRPr="00CF5DFD" w14:paraId="773750F2" w14:textId="77777777" w:rsidTr="00D2336A">
        <w:trPr>
          <w:trHeight w:val="454"/>
        </w:trPr>
        <w:tc>
          <w:tcPr>
            <w:tcW w:w="9639" w:type="dxa"/>
            <w:tcMar>
              <w:left w:w="0" w:type="dxa"/>
              <w:bottom w:w="284" w:type="dxa"/>
              <w:right w:w="0" w:type="dxa"/>
            </w:tcMar>
          </w:tcPr>
          <w:p w14:paraId="49621D9C" w14:textId="3B5A901E" w:rsidR="00CF5DFD" w:rsidRPr="00213C46" w:rsidRDefault="00CF5DFD" w:rsidP="00D2336A">
            <w:pPr>
              <w:pStyle w:val="04titreprincipalinvitation"/>
              <w:rPr>
                <w:lang w:val="de-CH"/>
              </w:rPr>
            </w:pPr>
            <w:r w:rsidRPr="00213C46">
              <w:rPr>
                <w:lang w:val="de-CH"/>
              </w:rPr>
              <w:t>FORMULA</w:t>
            </w:r>
            <w:r>
              <w:rPr>
                <w:lang w:val="de-CH"/>
              </w:rPr>
              <w:t>R STELLUNGNAHME</w:t>
            </w:r>
          </w:p>
          <w:p w14:paraId="5416BD5E" w14:textId="77777777" w:rsidR="00CF5DFD" w:rsidRPr="00213C46" w:rsidRDefault="00CF5DFD" w:rsidP="00D2336A">
            <w:pPr>
              <w:spacing w:after="0"/>
              <w:rPr>
                <w:rFonts w:ascii="Arial" w:hAnsi="Arial"/>
              </w:rPr>
            </w:pPr>
            <w:r w:rsidRPr="00213C46">
              <w:rPr>
                <w:rFonts w:ascii="Arial" w:hAnsi="Arial"/>
              </w:rPr>
              <w:t>—</w:t>
            </w:r>
          </w:p>
          <w:p w14:paraId="076B94DF" w14:textId="77777777" w:rsidR="00CF5DFD" w:rsidRPr="00213C46" w:rsidRDefault="00CF5DFD" w:rsidP="00D2336A">
            <w:pPr>
              <w:spacing w:after="0"/>
              <w:rPr>
                <w:rFonts w:ascii="Arial" w:hAnsi="Arial"/>
                <w:b/>
              </w:rPr>
            </w:pPr>
            <w:r w:rsidRPr="00213C46">
              <w:rPr>
                <w:rFonts w:ascii="Arial" w:hAnsi="Arial"/>
                <w:b/>
              </w:rPr>
              <w:t>Kantonale Mobilitätsstrategie</w:t>
            </w:r>
          </w:p>
          <w:p w14:paraId="453ADAB2" w14:textId="77777777" w:rsidR="00CF5DFD" w:rsidRPr="00213C46" w:rsidRDefault="00CF5DFD" w:rsidP="00D2336A">
            <w:pPr>
              <w:spacing w:after="0"/>
              <w:rPr>
                <w:rFonts w:ascii="Arial" w:hAnsi="Arial"/>
                <w:b/>
              </w:rPr>
            </w:pPr>
          </w:p>
          <w:p w14:paraId="7DE4B487" w14:textId="77777777" w:rsidR="00CF5DFD" w:rsidRPr="00213C46" w:rsidRDefault="00CF5DFD" w:rsidP="00D2336A">
            <w:pPr>
              <w:spacing w:after="0"/>
              <w:rPr>
                <w:rFonts w:ascii="Arial" w:hAnsi="Arial"/>
                <w:b/>
              </w:rPr>
            </w:pPr>
            <w:r w:rsidRPr="00213C46">
              <w:rPr>
                <w:rFonts w:ascii="Arial" w:hAnsi="Arial"/>
                <w:b/>
              </w:rPr>
              <w:t>Öffentliche Vernehmlassung</w:t>
            </w:r>
          </w:p>
          <w:p w14:paraId="49EEA564" w14:textId="77777777" w:rsidR="00CF5DFD" w:rsidRPr="00213C46" w:rsidRDefault="00CF5DFD" w:rsidP="00D2336A">
            <w:pPr>
              <w:spacing w:after="0"/>
              <w:rPr>
                <w:rFonts w:ascii="Arial" w:hAnsi="Arial"/>
                <w:b/>
              </w:rPr>
            </w:pPr>
          </w:p>
          <w:p w14:paraId="634BBB07" w14:textId="26424C4B" w:rsidR="00CF5DFD" w:rsidRPr="009447D3" w:rsidRDefault="00CF5DFD" w:rsidP="00D2336A">
            <w:pPr>
              <w:rPr>
                <w:rFonts w:eastAsia="Arial" w:cs="Arial"/>
                <w:i/>
                <w:iCs/>
                <w:sz w:val="23"/>
              </w:rPr>
            </w:pPr>
            <w:bookmarkStart w:id="0" w:name="_Hlk211950067"/>
            <w:r w:rsidRPr="009447D3">
              <w:rPr>
                <w:rFonts w:eastAsia="Arial" w:cs="Arial"/>
                <w:i/>
                <w:iCs/>
                <w:sz w:val="23"/>
              </w:rPr>
              <w:t>Wir bitten Sie Ihre</w:t>
            </w:r>
            <w:r>
              <w:rPr>
                <w:rFonts w:eastAsia="Arial" w:cs="Arial"/>
                <w:i/>
                <w:iCs/>
                <w:sz w:val="23"/>
              </w:rPr>
              <w:t xml:space="preserve"> Stellungnahme </w:t>
            </w:r>
            <w:r w:rsidRPr="009447D3">
              <w:rPr>
                <w:rFonts w:eastAsia="Arial" w:cs="Arial"/>
                <w:i/>
                <w:iCs/>
                <w:sz w:val="23"/>
              </w:rPr>
              <w:t xml:space="preserve">in elektronischer Form (Word und PDF) bis am </w:t>
            </w:r>
            <w:r w:rsidR="00BE231D">
              <w:rPr>
                <w:rFonts w:eastAsia="Arial" w:cs="Arial"/>
                <w:i/>
                <w:iCs/>
                <w:sz w:val="23"/>
              </w:rPr>
              <w:t>2. Dezember</w:t>
            </w:r>
            <w:r w:rsidRPr="009447D3">
              <w:rPr>
                <w:rFonts w:eastAsia="Arial" w:cs="Arial"/>
                <w:i/>
                <w:iCs/>
                <w:sz w:val="23"/>
              </w:rPr>
              <w:t xml:space="preserve"> 2026 an folgende Adresse zu </w:t>
            </w:r>
            <w:proofErr w:type="gramStart"/>
            <w:r w:rsidRPr="009447D3">
              <w:rPr>
                <w:rFonts w:eastAsia="Arial" w:cs="Arial"/>
                <w:i/>
                <w:iCs/>
                <w:sz w:val="23"/>
              </w:rPr>
              <w:t>senden :</w:t>
            </w:r>
            <w:proofErr w:type="gramEnd"/>
            <w:r w:rsidRPr="009447D3">
              <w:rPr>
                <w:rFonts w:eastAsia="Arial" w:cs="Arial"/>
                <w:i/>
                <w:iCs/>
                <w:sz w:val="23"/>
              </w:rPr>
              <w:t xml:space="preserve"> </w:t>
            </w:r>
            <w:bookmarkStart w:id="1" w:name="_Hlk213242777"/>
            <w:r w:rsidRPr="004656D7">
              <w:fldChar w:fldCharType="begin"/>
            </w:r>
            <w:r w:rsidRPr="009447D3">
              <w:instrText>HYPERLINK "mailto:consultation-smo@fr.ch?subject=Plan%20du%20réseau%20cantonal%20des%20voies%20cyclables%20–%20consultation%20publique"</w:instrText>
            </w:r>
            <w:r w:rsidRPr="004656D7">
              <w:fldChar w:fldCharType="separate"/>
            </w:r>
            <w:r w:rsidRPr="009447D3">
              <w:rPr>
                <w:rFonts w:eastAsia="Arial" w:cs="Arial"/>
                <w:i/>
                <w:iCs/>
                <w:color w:val="0000FF"/>
                <w:sz w:val="23"/>
                <w:u w:val="single"/>
              </w:rPr>
              <w:t>consultation-smo@fr.ch</w:t>
            </w:r>
            <w:r w:rsidRPr="004656D7">
              <w:fldChar w:fldCharType="end"/>
            </w:r>
            <w:r w:rsidRPr="009447D3">
              <w:rPr>
                <w:rFonts w:eastAsia="Arial" w:cs="Arial"/>
                <w:i/>
                <w:iCs/>
                <w:sz w:val="23"/>
              </w:rPr>
              <w:t xml:space="preserve"> </w:t>
            </w:r>
            <w:bookmarkEnd w:id="1"/>
            <w:r w:rsidRPr="009447D3">
              <w:rPr>
                <w:rFonts w:eastAsia="Arial" w:cs="Arial"/>
                <w:i/>
                <w:iCs/>
                <w:sz w:val="23"/>
              </w:rPr>
              <w:t>(</w:t>
            </w:r>
            <w:r>
              <w:rPr>
                <w:rFonts w:eastAsia="Arial" w:cs="Arial"/>
                <w:i/>
                <w:iCs/>
                <w:sz w:val="23"/>
              </w:rPr>
              <w:t>Betreff</w:t>
            </w:r>
            <w:r w:rsidRPr="009447D3">
              <w:rPr>
                <w:rFonts w:eastAsia="Arial" w:cs="Arial"/>
                <w:i/>
                <w:iCs/>
                <w:sz w:val="23"/>
              </w:rPr>
              <w:t xml:space="preserve"> « K</w:t>
            </w:r>
            <w:r>
              <w:rPr>
                <w:rFonts w:eastAsia="Arial" w:cs="Arial"/>
                <w:i/>
                <w:iCs/>
                <w:sz w:val="23"/>
              </w:rPr>
              <w:t>antonale Mobilitätsstrategie – Vernehmlassung</w:t>
            </w:r>
            <w:r w:rsidRPr="009447D3">
              <w:rPr>
                <w:rFonts w:eastAsia="Arial" w:cs="Arial"/>
                <w:i/>
                <w:iCs/>
                <w:sz w:val="23"/>
              </w:rPr>
              <w:t xml:space="preserve">» unter « Objekt » Ihres </w:t>
            </w:r>
            <w:proofErr w:type="spellStart"/>
            <w:r w:rsidRPr="009447D3">
              <w:rPr>
                <w:rFonts w:eastAsia="Arial" w:cs="Arial"/>
                <w:i/>
                <w:iCs/>
                <w:sz w:val="23"/>
              </w:rPr>
              <w:t>EMails</w:t>
            </w:r>
            <w:proofErr w:type="spellEnd"/>
            <w:r w:rsidRPr="009447D3">
              <w:rPr>
                <w:rFonts w:eastAsia="Arial" w:cs="Arial"/>
                <w:i/>
                <w:iCs/>
                <w:sz w:val="23"/>
              </w:rPr>
              <w:t>)</w:t>
            </w:r>
          </w:p>
          <w:p w14:paraId="6B52E33E" w14:textId="77777777" w:rsidR="00CF5DFD" w:rsidRPr="009447D3" w:rsidRDefault="00CF5DFD" w:rsidP="00D2336A"/>
          <w:p w14:paraId="65E4AA59" w14:textId="77777777" w:rsidR="00CF5DFD" w:rsidRPr="009447D3" w:rsidRDefault="00CF5DFD" w:rsidP="00D2336A">
            <w:pPr>
              <w:pBdr>
                <w:top w:val="single" w:sz="4" w:space="1" w:color="auto"/>
              </w:pBdr>
              <w:spacing w:after="0" w:line="240" w:lineRule="auto"/>
              <w:jc w:val="both"/>
            </w:pPr>
          </w:p>
          <w:p w14:paraId="1067F6AC" w14:textId="77777777" w:rsidR="00CF5DFD" w:rsidRPr="00213C46" w:rsidRDefault="00CF5DFD" w:rsidP="00D2336A">
            <w:pPr>
              <w:widowControl w:val="0"/>
              <w:spacing w:after="100"/>
              <w:ind w:left="851" w:hanging="851"/>
              <w:outlineLvl w:val="0"/>
              <w:rPr>
                <w:b/>
                <w:kern w:val="32"/>
              </w:rPr>
            </w:pPr>
            <w:r w:rsidRPr="00213C46">
              <w:rPr>
                <w:b/>
                <w:kern w:val="32"/>
              </w:rPr>
              <w:t xml:space="preserve">Autor der </w:t>
            </w:r>
            <w:proofErr w:type="spellStart"/>
            <w:r w:rsidRPr="00213C46">
              <w:rPr>
                <w:b/>
                <w:kern w:val="32"/>
              </w:rPr>
              <w:t>Stelllungnahme</w:t>
            </w:r>
            <w:proofErr w:type="spellEnd"/>
          </w:p>
          <w:p w14:paraId="7F6ECBE5" w14:textId="77777777" w:rsidR="00CF5DFD" w:rsidRPr="009447D3" w:rsidRDefault="00CF5DFD" w:rsidP="00D2336A">
            <w:r w:rsidRPr="009447D3">
              <w:t xml:space="preserve">Name und Adresse der Direktion, des Amtes, der Gemeinde oder der </w:t>
            </w:r>
            <w:proofErr w:type="gramStart"/>
            <w:r w:rsidRPr="009447D3">
              <w:t>Organisation :</w:t>
            </w:r>
            <w:proofErr w:type="gramEnd"/>
          </w:p>
          <w:sdt>
            <w:sdtPr>
              <w:rPr>
                <w:lang w:val="fr-CH"/>
              </w:rPr>
              <w:id w:val="1314298116"/>
              <w:placeholder>
                <w:docPart w:val="0DC85B5DD22B407A910A430DAC45D4F4"/>
              </w:placeholder>
            </w:sdtPr>
            <w:sdtEndPr/>
            <w:sdtContent>
              <w:p w14:paraId="5890FEDC" w14:textId="365A0076" w:rsidR="00CF5DFD" w:rsidRPr="00CF5DFD" w:rsidRDefault="00CF5DFD" w:rsidP="00D2336A">
                <w:pPr>
                  <w:jc w:val="both"/>
                </w:pPr>
                <w:r w:rsidRPr="00CF5DFD">
                  <w:t xml:space="preserve">(Klicken Sie </w:t>
                </w:r>
                <w:proofErr w:type="gramStart"/>
                <w:r w:rsidRPr="00CF5DFD">
                  <w:t>hier</w:t>
                </w:r>
                <w:proofErr w:type="gramEnd"/>
                <w:r w:rsidRPr="00CF5DFD">
                  <w:t xml:space="preserve"> um den Text zu </w:t>
                </w:r>
                <w:r>
                  <w:t>erfassen</w:t>
                </w:r>
                <w:r w:rsidRPr="00CF5DFD">
                  <w:rPr>
                    <w:i/>
                  </w:rPr>
                  <w:t>)</w:t>
                </w:r>
              </w:p>
            </w:sdtContent>
          </w:sdt>
          <w:p w14:paraId="4D8E22B3" w14:textId="77777777" w:rsidR="00CF5DFD" w:rsidRPr="009447D3" w:rsidRDefault="00CF5DFD" w:rsidP="00D2336A">
            <w:pPr>
              <w:jc w:val="both"/>
            </w:pPr>
            <w:r w:rsidRPr="009447D3">
              <w:t xml:space="preserve">Die zu kontaktierende Person im Fall von Fragen (Name, </w:t>
            </w:r>
            <w:proofErr w:type="gramStart"/>
            <w:r w:rsidRPr="009447D3">
              <w:t>Email</w:t>
            </w:r>
            <w:proofErr w:type="gramEnd"/>
            <w:r w:rsidRPr="009447D3">
              <w:t>, Telefon</w:t>
            </w:r>
            <w:proofErr w:type="gramStart"/>
            <w:r w:rsidRPr="009447D3">
              <w:t>) :</w:t>
            </w:r>
            <w:proofErr w:type="gramEnd"/>
          </w:p>
          <w:sdt>
            <w:sdtPr>
              <w:rPr>
                <w:lang w:val="fr-CH"/>
              </w:rPr>
              <w:id w:val="-1337153871"/>
              <w:placeholder>
                <w:docPart w:val="228228D123284278ACFD93F66BF4AAD1"/>
              </w:placeholder>
            </w:sdtPr>
            <w:sdtEndPr/>
            <w:sdtContent>
              <w:p w14:paraId="60D612A1" w14:textId="7B3B0BB0" w:rsidR="00CF5DFD" w:rsidRPr="00CF5DFD" w:rsidRDefault="00CF5DFD" w:rsidP="00D2336A">
                <w:pPr>
                  <w:jc w:val="both"/>
                  <w:rPr>
                    <w:i/>
                  </w:rPr>
                </w:pPr>
                <w:r w:rsidRPr="00CF5DFD">
                  <w:t xml:space="preserve">(Klicken Sie </w:t>
                </w:r>
                <w:proofErr w:type="gramStart"/>
                <w:r w:rsidRPr="00CF5DFD">
                  <w:t>hier</w:t>
                </w:r>
                <w:proofErr w:type="gramEnd"/>
                <w:r w:rsidRPr="00CF5DFD">
                  <w:t xml:space="preserve"> um den Text zu</w:t>
                </w:r>
                <w:r>
                  <w:t xml:space="preserve"> erfassen</w:t>
                </w:r>
                <w:r w:rsidRPr="00CF5DFD">
                  <w:rPr>
                    <w:i/>
                  </w:rPr>
                  <w:t>)</w:t>
                </w:r>
              </w:p>
            </w:sdtContent>
          </w:sdt>
          <w:bookmarkEnd w:id="0"/>
          <w:p w14:paraId="0F959005" w14:textId="77777777" w:rsidR="00CF5DFD" w:rsidRPr="00CF5DFD" w:rsidRDefault="00CF5DFD" w:rsidP="00D2336A"/>
          <w:p w14:paraId="77C2C802" w14:textId="77777777" w:rsidR="00CF5DFD" w:rsidRPr="00CF5DFD" w:rsidRDefault="00CF5DFD" w:rsidP="00D2336A">
            <w:pPr>
              <w:pBdr>
                <w:top w:val="single" w:sz="4" w:space="1" w:color="auto"/>
              </w:pBdr>
              <w:spacing w:after="0" w:line="240" w:lineRule="auto"/>
              <w:jc w:val="both"/>
            </w:pPr>
          </w:p>
          <w:p w14:paraId="067FFDC6" w14:textId="77777777" w:rsidR="00CF5DFD" w:rsidRPr="00CF5DFD" w:rsidRDefault="00CF5DFD" w:rsidP="00D2336A">
            <w:pPr>
              <w:widowControl w:val="0"/>
              <w:spacing w:after="100"/>
              <w:ind w:left="851" w:hanging="851"/>
              <w:outlineLvl w:val="0"/>
              <w:rPr>
                <w:rFonts w:ascii="Arial" w:hAnsi="Arial"/>
                <w:b/>
              </w:rPr>
            </w:pPr>
          </w:p>
        </w:tc>
      </w:tr>
    </w:tbl>
    <w:p w14:paraId="69A45610" w14:textId="0998A28E" w:rsidR="00CF5DFD" w:rsidRDefault="00CF5DFD" w:rsidP="00CF5DFD">
      <w:pPr>
        <w:pStyle w:val="Titre1"/>
        <w:rPr>
          <w:lang w:val="fr-FR" w:eastAsia="fr-CH"/>
        </w:rPr>
      </w:pPr>
      <w:r w:rsidRPr="009447D3">
        <w:rPr>
          <w:lang w:val="fr-FR" w:eastAsia="fr-CH"/>
        </w:rPr>
        <w:t xml:space="preserve">Allgemeine </w:t>
      </w:r>
      <w:proofErr w:type="spellStart"/>
      <w:r>
        <w:rPr>
          <w:lang w:val="fr-FR" w:eastAsia="fr-CH"/>
        </w:rPr>
        <w:t>An</w:t>
      </w:r>
      <w:r w:rsidRPr="009447D3">
        <w:rPr>
          <w:lang w:val="fr-FR" w:eastAsia="fr-CH"/>
        </w:rPr>
        <w:t>merkungen</w:t>
      </w:r>
      <w:proofErr w:type="spellEnd"/>
    </w:p>
    <w:p w14:paraId="60869CBF" w14:textId="486E97F4" w:rsidR="00CF5DFD" w:rsidRPr="009447D3" w:rsidRDefault="00CF5DFD" w:rsidP="00CF5DFD">
      <w:pPr>
        <w:rPr>
          <w:lang w:eastAsia="fr-CH"/>
        </w:rPr>
      </w:pPr>
      <w:r w:rsidRPr="009301B4">
        <w:rPr>
          <w:lang w:eastAsia="fr-CH"/>
        </w:rPr>
        <w:t>Allgemeine</w:t>
      </w:r>
      <w:r>
        <w:rPr>
          <w:lang w:eastAsia="fr-CH"/>
        </w:rPr>
        <w:t xml:space="preserve"> Anmerkungen </w:t>
      </w:r>
      <w:r w:rsidRPr="009301B4">
        <w:rPr>
          <w:lang w:eastAsia="fr-CH"/>
        </w:rPr>
        <w:t>zur kantonalen Mobilitätsstrategie, die zur Vernehmlassung vorgelegt wurde</w:t>
      </w:r>
    </w:p>
    <w:p w14:paraId="27382BAC" w14:textId="77777777" w:rsidR="00CF5DFD" w:rsidRPr="009447D3" w:rsidRDefault="00CF5DFD" w:rsidP="00CF5DFD">
      <w:pPr>
        <w:rPr>
          <w:lang w:eastAsia="fr-CH"/>
        </w:rPr>
      </w:pPr>
    </w:p>
    <w:p w14:paraId="30F0289F" w14:textId="77777777" w:rsidR="00CF5DFD" w:rsidRDefault="00CF5DFD" w:rsidP="00CF5DFD">
      <w:pPr>
        <w:rPr>
          <w:lang w:eastAsia="fr-CH"/>
        </w:rPr>
      </w:pPr>
    </w:p>
    <w:p w14:paraId="582EEC9C" w14:textId="77777777" w:rsidR="00013173" w:rsidRDefault="00013173" w:rsidP="00CF5DFD">
      <w:pPr>
        <w:rPr>
          <w:lang w:eastAsia="fr-CH"/>
        </w:rPr>
      </w:pPr>
    </w:p>
    <w:p w14:paraId="4EF2BA80" w14:textId="77777777" w:rsidR="00013173" w:rsidRDefault="00013173" w:rsidP="00CF5DFD">
      <w:pPr>
        <w:rPr>
          <w:lang w:eastAsia="fr-CH"/>
        </w:rPr>
      </w:pPr>
    </w:p>
    <w:p w14:paraId="132B6825" w14:textId="77777777" w:rsidR="00013173" w:rsidRDefault="00013173" w:rsidP="00CF5DFD">
      <w:pPr>
        <w:rPr>
          <w:lang w:eastAsia="fr-CH"/>
        </w:rPr>
      </w:pPr>
    </w:p>
    <w:p w14:paraId="73C0E8C4" w14:textId="77777777" w:rsidR="00013173" w:rsidRDefault="00013173" w:rsidP="00CF5DFD">
      <w:pPr>
        <w:rPr>
          <w:lang w:eastAsia="fr-CH"/>
        </w:rPr>
      </w:pPr>
    </w:p>
    <w:p w14:paraId="0B5BE9F3" w14:textId="77777777" w:rsidR="00013173" w:rsidRPr="009447D3" w:rsidRDefault="00013173" w:rsidP="00CF5DFD">
      <w:pPr>
        <w:rPr>
          <w:lang w:eastAsia="fr-CH"/>
        </w:rPr>
      </w:pPr>
    </w:p>
    <w:p w14:paraId="08532C03" w14:textId="77777777" w:rsidR="00CF5DFD" w:rsidRDefault="00CF5DFD" w:rsidP="00CF5DFD">
      <w:pPr>
        <w:pStyle w:val="Titre1"/>
        <w:rPr>
          <w:lang w:eastAsia="fr-CH"/>
        </w:rPr>
      </w:pPr>
      <w:bookmarkStart w:id="2" w:name="_Hlk219814364"/>
      <w:r w:rsidRPr="009447D3">
        <w:rPr>
          <w:lang w:eastAsia="fr-CH"/>
        </w:rPr>
        <w:lastRenderedPageBreak/>
        <w:t xml:space="preserve">Erläuternder Bericht – </w:t>
      </w:r>
      <w:r>
        <w:rPr>
          <w:lang w:eastAsia="fr-CH"/>
        </w:rPr>
        <w:t>Bemerkungen</w:t>
      </w:r>
      <w:r w:rsidRPr="009447D3">
        <w:rPr>
          <w:lang w:eastAsia="fr-CH"/>
        </w:rPr>
        <w:t xml:space="preserve"> nach Kapiteln</w:t>
      </w:r>
    </w:p>
    <w:p w14:paraId="79CC372B" w14:textId="372C1920" w:rsidR="00CF5DFD" w:rsidRDefault="00CF5DFD" w:rsidP="00CF5DFD">
      <w:pPr>
        <w:rPr>
          <w:lang w:eastAsia="fr-CH"/>
        </w:rPr>
      </w:pPr>
      <w:r>
        <w:rPr>
          <w:lang w:eastAsia="fr-CH"/>
        </w:rPr>
        <w:t>Allgemeine Anmerkungen des Inhalts des Berichts der kantonalen Mobilitätsstrategie</w:t>
      </w:r>
    </w:p>
    <w:p w14:paraId="2A6D62C9" w14:textId="77777777" w:rsidR="00CF5DFD" w:rsidRDefault="00CF5DFD" w:rsidP="00CF5DFD">
      <w:pPr>
        <w:rPr>
          <w:lang w:eastAsia="fr-CH"/>
        </w:rPr>
      </w:pPr>
    </w:p>
    <w:p w14:paraId="41737DBB" w14:textId="77777777" w:rsidR="00CF5DFD" w:rsidRPr="009301B4" w:rsidRDefault="00CF5DFD" w:rsidP="00CF5DFD">
      <w:pPr>
        <w:rPr>
          <w:lang w:eastAsia="fr-CH"/>
        </w:rPr>
      </w:pPr>
    </w:p>
    <w:p w14:paraId="06AB3811" w14:textId="77777777" w:rsidR="00CF5DFD" w:rsidRPr="009301B4" w:rsidRDefault="00CF5DFD" w:rsidP="00CF5DFD">
      <w:pPr>
        <w:pStyle w:val="Titre1"/>
        <w:numPr>
          <w:ilvl w:val="0"/>
          <w:numId w:val="27"/>
        </w:numPr>
      </w:pPr>
      <w:r w:rsidRPr="009301B4">
        <w:t>Einführung</w:t>
      </w:r>
    </w:p>
    <w:p w14:paraId="7192A270" w14:textId="77777777" w:rsidR="00CF5DFD" w:rsidRPr="00013173" w:rsidRDefault="00CF5DFD" w:rsidP="00013173">
      <w:pPr>
        <w:pStyle w:val="Titre1"/>
        <w:numPr>
          <w:ilvl w:val="0"/>
          <w:numId w:val="0"/>
        </w:numPr>
        <w:jc w:val="both"/>
        <w:rPr>
          <w:b w:val="0"/>
          <w:bCs/>
        </w:rPr>
      </w:pPr>
      <w:r w:rsidRPr="00013173">
        <w:rPr>
          <w:b w:val="0"/>
          <w:bCs/>
        </w:rPr>
        <w:t>…</w:t>
      </w:r>
    </w:p>
    <w:p w14:paraId="216EA0B8" w14:textId="77777777" w:rsidR="00CF5DFD" w:rsidRPr="009301B4" w:rsidRDefault="00CF5DFD" w:rsidP="00CF5DFD">
      <w:pPr>
        <w:pStyle w:val="Titre1"/>
      </w:pPr>
      <w:r w:rsidRPr="009301B4">
        <w:t>Diagnose</w:t>
      </w:r>
    </w:p>
    <w:p w14:paraId="2C187A67" w14:textId="77777777" w:rsidR="00CF5DFD" w:rsidRPr="00013173" w:rsidRDefault="00CF5DFD" w:rsidP="00CF5DFD">
      <w:pPr>
        <w:pStyle w:val="Titre1"/>
        <w:numPr>
          <w:ilvl w:val="0"/>
          <w:numId w:val="0"/>
        </w:numPr>
        <w:rPr>
          <w:b w:val="0"/>
          <w:bCs/>
        </w:rPr>
      </w:pPr>
      <w:r w:rsidRPr="00013173">
        <w:rPr>
          <w:b w:val="0"/>
          <w:bCs/>
        </w:rPr>
        <w:t>…</w:t>
      </w:r>
    </w:p>
    <w:p w14:paraId="421C86CD" w14:textId="77777777" w:rsidR="00CF5DFD" w:rsidRPr="009301B4" w:rsidRDefault="00CF5DFD" w:rsidP="00CF5DFD">
      <w:pPr>
        <w:pStyle w:val="Titre1"/>
      </w:pPr>
      <w:bookmarkStart w:id="3" w:name="_Hlk219722841"/>
      <w:r w:rsidRPr="009301B4">
        <w:t>Strategie</w:t>
      </w:r>
    </w:p>
    <w:p w14:paraId="5B6C47F4" w14:textId="77777777" w:rsidR="00CF5DFD" w:rsidRPr="00013173" w:rsidRDefault="00CF5DFD" w:rsidP="00CF5DFD">
      <w:pPr>
        <w:pStyle w:val="Titre1"/>
        <w:numPr>
          <w:ilvl w:val="0"/>
          <w:numId w:val="0"/>
        </w:numPr>
        <w:rPr>
          <w:b w:val="0"/>
          <w:bCs/>
        </w:rPr>
      </w:pPr>
      <w:r w:rsidRPr="00013173">
        <w:rPr>
          <w:b w:val="0"/>
          <w:bCs/>
        </w:rPr>
        <w:t>…</w:t>
      </w:r>
    </w:p>
    <w:p w14:paraId="6411418B" w14:textId="77777777" w:rsidR="00CF5DFD" w:rsidRPr="009301B4" w:rsidRDefault="00CF5DFD" w:rsidP="00CF5DFD">
      <w:pPr>
        <w:pStyle w:val="Titre1"/>
      </w:pPr>
      <w:r w:rsidRPr="009301B4">
        <w:t>Handlungsfelder</w:t>
      </w:r>
    </w:p>
    <w:p w14:paraId="050C4C8A" w14:textId="77777777" w:rsidR="00CF5DFD" w:rsidRPr="00013173" w:rsidRDefault="00CF5DFD" w:rsidP="00CF5DFD">
      <w:pPr>
        <w:pStyle w:val="Titre1"/>
        <w:numPr>
          <w:ilvl w:val="0"/>
          <w:numId w:val="0"/>
        </w:numPr>
        <w:rPr>
          <w:b w:val="0"/>
          <w:bCs/>
        </w:rPr>
      </w:pPr>
      <w:r w:rsidRPr="00013173">
        <w:rPr>
          <w:b w:val="0"/>
          <w:bCs/>
        </w:rPr>
        <w:t>…</w:t>
      </w:r>
    </w:p>
    <w:p w14:paraId="43E0F1D8" w14:textId="77777777" w:rsidR="00CF5DFD" w:rsidRPr="009301B4" w:rsidRDefault="00CF5DFD" w:rsidP="00CF5DFD">
      <w:pPr>
        <w:pStyle w:val="Titre1"/>
      </w:pPr>
      <w:r w:rsidRPr="009301B4">
        <w:t>Monitoring</w:t>
      </w:r>
    </w:p>
    <w:p w14:paraId="27AACFA6" w14:textId="77777777" w:rsidR="00CF5DFD" w:rsidRPr="009447D3" w:rsidRDefault="00CF5DFD" w:rsidP="00CF5DFD">
      <w:pPr>
        <w:rPr>
          <w:lang w:val="fr-FR" w:eastAsia="fr-CH"/>
        </w:rPr>
      </w:pPr>
      <w:r w:rsidRPr="009447D3">
        <w:rPr>
          <w:lang w:val="fr-FR" w:eastAsia="fr-CH"/>
        </w:rPr>
        <w:t>…</w:t>
      </w:r>
    </w:p>
    <w:bookmarkEnd w:id="2"/>
    <w:bookmarkEnd w:id="3"/>
    <w:p w14:paraId="5EECE786" w14:textId="77777777" w:rsidR="00CF5DFD" w:rsidRPr="009447D3" w:rsidRDefault="00CF5DFD" w:rsidP="00CF5DFD">
      <w:pPr>
        <w:rPr>
          <w:lang w:val="fr-CH" w:eastAsia="fr-CH"/>
        </w:rPr>
      </w:pPr>
    </w:p>
    <w:p w14:paraId="6F864C83" w14:textId="77777777" w:rsidR="00CF5DFD" w:rsidRPr="00CF5DFD" w:rsidRDefault="00CF5DFD" w:rsidP="00CF5DFD">
      <w:pPr>
        <w:pStyle w:val="06btexteprincipalsansespacebloc"/>
        <w:rPr>
          <w:rFonts w:ascii="Arial" w:hAnsi="Arial" w:cs="Arial"/>
          <w:lang w:val="de-CH"/>
        </w:rPr>
      </w:pPr>
    </w:p>
    <w:sectPr w:rsidR="00CF5DFD" w:rsidRPr="00CF5DFD" w:rsidSect="00F45D19">
      <w:headerReference w:type="default" r:id="rId8"/>
      <w:headerReference w:type="first" r:id="rId9"/>
      <w:footerReference w:type="first" r:id="rId10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F64E" w14:textId="77777777" w:rsidR="00683AC0" w:rsidRPr="00773270" w:rsidRDefault="00683AC0" w:rsidP="00F45D19">
      <w:r w:rsidRPr="00773270">
        <w:separator/>
      </w:r>
    </w:p>
  </w:endnote>
  <w:endnote w:type="continuationSeparator" w:id="0">
    <w:p w14:paraId="73A4A988" w14:textId="77777777" w:rsidR="00683AC0" w:rsidRPr="00773270" w:rsidRDefault="00683AC0" w:rsidP="00F45D19">
      <w:r w:rsidRPr="007732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E0F62" w14:textId="77777777" w:rsidR="003B3F72" w:rsidRPr="008D1ED6" w:rsidRDefault="003B3F72" w:rsidP="00F45D19">
    <w:pPr>
      <w:pStyle w:val="01entteetbasdepage"/>
      <w:rPr>
        <w:lang w:val="fr-CH"/>
      </w:rPr>
    </w:pPr>
    <w:r w:rsidRPr="008D1ED6">
      <w:rPr>
        <w:lang w:val="fr-CH"/>
      </w:rPr>
      <w:t>—</w:t>
    </w:r>
  </w:p>
  <w:p w14:paraId="0AD0E1B2" w14:textId="77777777" w:rsidR="009406B9" w:rsidRPr="0089382D" w:rsidRDefault="009406B9" w:rsidP="009406B9">
    <w:pPr>
      <w:pStyle w:val="01entteetbasdepage"/>
      <w:rPr>
        <w:b/>
        <w:bCs/>
        <w:lang w:val="fr-CH"/>
      </w:rPr>
    </w:pPr>
    <w:r w:rsidRPr="0089382D">
      <w:rPr>
        <w:lang w:val="fr-CH"/>
      </w:rPr>
      <w:t xml:space="preserve">Direction du développement territorial, des infrastructures, de la mobilité et de l’environnement </w:t>
    </w:r>
    <w:r w:rsidRPr="0089382D">
      <w:rPr>
        <w:b/>
        <w:bCs/>
        <w:lang w:val="fr-CH"/>
      </w:rPr>
      <w:t>DIME</w:t>
    </w:r>
  </w:p>
  <w:p w14:paraId="0A6F1AE5" w14:textId="77777777" w:rsidR="003B3F72" w:rsidRPr="00773270" w:rsidRDefault="009406B9" w:rsidP="009406B9">
    <w:pPr>
      <w:pStyle w:val="01entteetbasdepage"/>
      <w:rPr>
        <w:lang w:val="de-CH"/>
      </w:rPr>
    </w:pPr>
    <w:r w:rsidRPr="0089382D">
      <w:rPr>
        <w:lang w:val="de-CH"/>
      </w:rPr>
      <w:t xml:space="preserve">Direktion für Raumentwicklung, Infrastruktur, Mobilität und Umwelt </w:t>
    </w:r>
    <w:r w:rsidRPr="0089382D">
      <w:rPr>
        <w:b/>
        <w:bCs/>
        <w:lang w:val="de-CH"/>
      </w:rPr>
      <w:t>RIMU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FE80" w14:textId="77777777" w:rsidR="00683AC0" w:rsidRPr="00773270" w:rsidRDefault="00683AC0" w:rsidP="00F45D19">
      <w:r w:rsidRPr="00773270">
        <w:separator/>
      </w:r>
    </w:p>
  </w:footnote>
  <w:footnote w:type="continuationSeparator" w:id="0">
    <w:p w14:paraId="7FB29BE5" w14:textId="77777777" w:rsidR="00683AC0" w:rsidRPr="00773270" w:rsidRDefault="00683AC0" w:rsidP="00F45D19">
      <w:r w:rsidRPr="007732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3B3F72" w:rsidRPr="00773270" w14:paraId="74095752" w14:textId="77777777">
      <w:trPr>
        <w:trHeight w:val="567"/>
      </w:trPr>
      <w:tc>
        <w:tcPr>
          <w:tcW w:w="9298" w:type="dxa"/>
        </w:tcPr>
        <w:p w14:paraId="4FB4CC95" w14:textId="77777777" w:rsidR="003B3F72" w:rsidRPr="00773270" w:rsidRDefault="003B3F72" w:rsidP="00F45D19">
          <w:pPr>
            <w:pStyle w:val="09enttepage2"/>
            <w:rPr>
              <w:lang w:val="de-CH"/>
            </w:rPr>
          </w:pPr>
          <w:r w:rsidRPr="00773270">
            <w:rPr>
              <w:lang w:val="de-CH"/>
            </w:rPr>
            <w:t xml:space="preserve">Amt für Mobilität </w:t>
          </w:r>
          <w:proofErr w:type="spellStart"/>
          <w:r w:rsidRPr="00773270">
            <w:rPr>
              <w:b w:val="0"/>
              <w:lang w:val="de-CH"/>
            </w:rPr>
            <w:t>MobA</w:t>
          </w:r>
          <w:proofErr w:type="spellEnd"/>
        </w:p>
        <w:p w14:paraId="66194F70" w14:textId="77777777" w:rsidR="003B3F72" w:rsidRPr="00773270" w:rsidRDefault="003B3F72" w:rsidP="00F45D19">
          <w:pPr>
            <w:pStyle w:val="09enttepage2"/>
            <w:rPr>
              <w:rStyle w:val="Numrodepage"/>
              <w:lang w:val="de-CH"/>
            </w:rPr>
          </w:pPr>
          <w:r w:rsidRPr="00773270">
            <w:rPr>
              <w:b w:val="0"/>
              <w:lang w:val="de-CH"/>
            </w:rPr>
            <w:t xml:space="preserve">Seite </w:t>
          </w:r>
          <w:r w:rsidR="006C2B94" w:rsidRPr="00773270">
            <w:rPr>
              <w:b w:val="0"/>
              <w:lang w:val="de-CH"/>
            </w:rPr>
            <w:fldChar w:fldCharType="begin"/>
          </w:r>
          <w:r w:rsidRPr="00773270">
            <w:rPr>
              <w:b w:val="0"/>
              <w:lang w:val="de-CH"/>
            </w:rPr>
            <w:instrText xml:space="preserve"> PAGE </w:instrText>
          </w:r>
          <w:r w:rsidR="006C2B94" w:rsidRPr="00773270">
            <w:rPr>
              <w:b w:val="0"/>
              <w:lang w:val="de-CH"/>
            </w:rPr>
            <w:fldChar w:fldCharType="separate"/>
          </w:r>
          <w:r w:rsidR="001D7B4D" w:rsidRPr="00773270">
            <w:rPr>
              <w:b w:val="0"/>
              <w:lang w:val="de-CH"/>
            </w:rPr>
            <w:t>2</w:t>
          </w:r>
          <w:r w:rsidR="006C2B94" w:rsidRPr="00773270">
            <w:rPr>
              <w:b w:val="0"/>
              <w:lang w:val="de-CH"/>
            </w:rPr>
            <w:fldChar w:fldCharType="end"/>
          </w:r>
          <w:r w:rsidRPr="00773270">
            <w:rPr>
              <w:b w:val="0"/>
              <w:lang w:val="de-CH"/>
            </w:rPr>
            <w:t xml:space="preserve"> von </w:t>
          </w:r>
          <w:r w:rsidR="006C2B94" w:rsidRPr="00773270">
            <w:rPr>
              <w:b w:val="0"/>
              <w:lang w:val="de-CH"/>
            </w:rPr>
            <w:fldChar w:fldCharType="begin"/>
          </w:r>
          <w:r w:rsidRPr="00773270">
            <w:rPr>
              <w:b w:val="0"/>
              <w:lang w:val="de-CH"/>
            </w:rPr>
            <w:instrText xml:space="preserve"> NUMPAGES  </w:instrText>
          </w:r>
          <w:r w:rsidR="006C2B94" w:rsidRPr="00773270">
            <w:rPr>
              <w:b w:val="0"/>
              <w:lang w:val="de-CH"/>
            </w:rPr>
            <w:fldChar w:fldCharType="separate"/>
          </w:r>
          <w:r w:rsidR="00713FDF" w:rsidRPr="00773270">
            <w:rPr>
              <w:b w:val="0"/>
              <w:lang w:val="de-CH"/>
            </w:rPr>
            <w:t>1</w:t>
          </w:r>
          <w:r w:rsidR="006C2B94" w:rsidRPr="00773270">
            <w:rPr>
              <w:b w:val="0"/>
              <w:lang w:val="de-CH"/>
            </w:rPr>
            <w:fldChar w:fldCharType="end"/>
          </w:r>
          <w:r w:rsidRPr="00773270">
            <w:rPr>
              <w:noProof/>
              <w:lang w:val="fr-CH" w:eastAsia="fr-CH" w:bidi="ar-SA"/>
            </w:rPr>
            <w:drawing>
              <wp:anchor distT="0" distB="0" distL="114300" distR="114300" simplePos="0" relativeHeight="251658240" behindDoc="0" locked="1" layoutInCell="1" allowOverlap="1" wp14:anchorId="6A885500" wp14:editId="0B31C5C8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567EA9D" w14:textId="77777777" w:rsidR="003B3F72" w:rsidRPr="00773270" w:rsidRDefault="003B3F72" w:rsidP="00F45D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3B3F72" w:rsidRPr="00773270" w14:paraId="352301B2" w14:textId="77777777">
      <w:trPr>
        <w:trHeight w:val="1701"/>
      </w:trPr>
      <w:tc>
        <w:tcPr>
          <w:tcW w:w="5500" w:type="dxa"/>
        </w:tcPr>
        <w:p w14:paraId="069FA3D9" w14:textId="77777777" w:rsidR="003B3F72" w:rsidRPr="00773270" w:rsidRDefault="003B3F72" w:rsidP="00F45D19">
          <w:pPr>
            <w:pStyle w:val="TM1"/>
          </w:pPr>
          <w:r w:rsidRPr="00773270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0F7D48E6" wp14:editId="54625EB8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773270">
            <w:t>s</w:t>
          </w:r>
        </w:p>
      </w:tc>
      <w:tc>
        <w:tcPr>
          <w:tcW w:w="4139" w:type="dxa"/>
        </w:tcPr>
        <w:p w14:paraId="355D778D" w14:textId="77777777" w:rsidR="003B3F72" w:rsidRPr="008D1ED6" w:rsidRDefault="003B3F72" w:rsidP="00F06205">
          <w:pPr>
            <w:pStyle w:val="01entteetbasdepage"/>
            <w:rPr>
              <w:b/>
              <w:lang w:val="fr-CH"/>
            </w:rPr>
          </w:pPr>
          <w:r w:rsidRPr="008D1ED6">
            <w:rPr>
              <w:b/>
              <w:lang w:val="fr-CH"/>
            </w:rPr>
            <w:t>Service de la mobilité</w:t>
          </w:r>
          <w:r w:rsidRPr="008D1ED6">
            <w:rPr>
              <w:lang w:val="fr-CH"/>
            </w:rPr>
            <w:t xml:space="preserve"> </w:t>
          </w:r>
          <w:proofErr w:type="spellStart"/>
          <w:r w:rsidRPr="008D1ED6">
            <w:rPr>
              <w:lang w:val="fr-CH"/>
            </w:rPr>
            <w:t>SM</w:t>
          </w:r>
          <w:r w:rsidR="008D1ED6">
            <w:rPr>
              <w:lang w:val="fr-CH"/>
            </w:rPr>
            <w:t>o</w:t>
          </w:r>
          <w:proofErr w:type="spellEnd"/>
        </w:p>
        <w:p w14:paraId="5DC02D25" w14:textId="77777777" w:rsidR="003B3F72" w:rsidRPr="008D1ED6" w:rsidRDefault="003B3F72" w:rsidP="00F06205">
          <w:pPr>
            <w:pStyle w:val="01entteetbasdepage"/>
            <w:rPr>
              <w:lang w:val="fr-CH"/>
            </w:rPr>
          </w:pPr>
          <w:proofErr w:type="spellStart"/>
          <w:r w:rsidRPr="008D1ED6">
            <w:rPr>
              <w:b/>
              <w:lang w:val="fr-CH"/>
            </w:rPr>
            <w:t>Amt</w:t>
          </w:r>
          <w:proofErr w:type="spellEnd"/>
          <w:r w:rsidRPr="008D1ED6">
            <w:rPr>
              <w:b/>
              <w:lang w:val="fr-CH"/>
            </w:rPr>
            <w:t xml:space="preserve"> für </w:t>
          </w:r>
          <w:proofErr w:type="spellStart"/>
          <w:r w:rsidRPr="008D1ED6">
            <w:rPr>
              <w:b/>
              <w:lang w:val="fr-CH"/>
            </w:rPr>
            <w:t>Mobilität</w:t>
          </w:r>
          <w:proofErr w:type="spellEnd"/>
          <w:r w:rsidRPr="008D1ED6">
            <w:rPr>
              <w:b/>
              <w:lang w:val="fr-CH"/>
            </w:rPr>
            <w:t xml:space="preserve"> </w:t>
          </w:r>
          <w:proofErr w:type="spellStart"/>
          <w:r w:rsidRPr="008D1ED6">
            <w:rPr>
              <w:lang w:val="fr-CH"/>
            </w:rPr>
            <w:t>MobA</w:t>
          </w:r>
          <w:proofErr w:type="spellEnd"/>
        </w:p>
        <w:p w14:paraId="3090C4E0" w14:textId="77777777" w:rsidR="003B3F72" w:rsidRPr="008D1ED6" w:rsidRDefault="003B3F72" w:rsidP="00F06205">
          <w:pPr>
            <w:pStyle w:val="01entteetbasdepage"/>
            <w:rPr>
              <w:lang w:val="fr-CH"/>
            </w:rPr>
          </w:pPr>
        </w:p>
        <w:p w14:paraId="3CDD9673" w14:textId="77777777" w:rsidR="003B3F72" w:rsidRPr="00773270" w:rsidRDefault="007E364C" w:rsidP="00F06205">
          <w:pPr>
            <w:pStyle w:val="01entteetbasdepage"/>
            <w:rPr>
              <w:lang w:val="de-CH"/>
            </w:rPr>
          </w:pPr>
          <w:r w:rsidRPr="007E364C">
            <w:rPr>
              <w:lang w:val="de-CH"/>
            </w:rPr>
            <w:t>Reichengasse 32</w:t>
          </w:r>
          <w:r w:rsidR="00BF05F7" w:rsidRPr="00BF05F7">
            <w:rPr>
              <w:lang w:val="de-CH"/>
            </w:rPr>
            <w:t xml:space="preserve">, </w:t>
          </w:r>
          <w:r w:rsidR="00BF05F7">
            <w:rPr>
              <w:lang w:val="de-CH"/>
            </w:rPr>
            <w:t>1</w:t>
          </w:r>
          <w:r w:rsidR="003B3F72" w:rsidRPr="00773270">
            <w:rPr>
              <w:lang w:val="de-CH"/>
            </w:rPr>
            <w:t>701 Freiburg</w:t>
          </w:r>
        </w:p>
        <w:p w14:paraId="1BE181C9" w14:textId="77777777" w:rsidR="003B3F72" w:rsidRPr="00773270" w:rsidRDefault="003B3F72" w:rsidP="00F06205">
          <w:pPr>
            <w:pStyle w:val="01entteetbasdepage"/>
            <w:rPr>
              <w:lang w:val="de-CH"/>
            </w:rPr>
          </w:pPr>
        </w:p>
        <w:p w14:paraId="353CC4DA" w14:textId="77777777" w:rsidR="003B3F72" w:rsidRPr="00773270" w:rsidRDefault="003B3F72" w:rsidP="00F06205">
          <w:pPr>
            <w:pStyle w:val="01entteetbasdepage"/>
            <w:rPr>
              <w:lang w:val="de-CH"/>
            </w:rPr>
          </w:pPr>
          <w:r w:rsidRPr="00773270">
            <w:rPr>
              <w:lang w:val="de-CH"/>
            </w:rPr>
            <w:t>T +41 26 304 14 33</w:t>
          </w:r>
          <w:r w:rsidR="003803D4">
            <w:rPr>
              <w:lang w:val="de-CH"/>
            </w:rPr>
            <w:t xml:space="preserve"> </w:t>
          </w:r>
        </w:p>
        <w:p w14:paraId="7758A7F3" w14:textId="77777777" w:rsidR="003B3F72" w:rsidRPr="00773270" w:rsidRDefault="003B3F72" w:rsidP="00F06205">
          <w:pPr>
            <w:pStyle w:val="01entteetbasdepage"/>
            <w:rPr>
              <w:lang w:val="de-CH"/>
            </w:rPr>
          </w:pPr>
          <w:r w:rsidRPr="00773270">
            <w:rPr>
              <w:lang w:val="de-CH"/>
            </w:rPr>
            <w:t>www.fr.ch/moba</w:t>
          </w:r>
        </w:p>
        <w:p w14:paraId="1F2FFD6E" w14:textId="77777777" w:rsidR="003B3F72" w:rsidRPr="00773270" w:rsidRDefault="003B3F72" w:rsidP="00F45D19">
          <w:pPr>
            <w:pStyle w:val="01entteetbasdepage"/>
            <w:rPr>
              <w:lang w:val="de-CH"/>
            </w:rPr>
          </w:pPr>
        </w:p>
        <w:p w14:paraId="0F1A2B06" w14:textId="77777777" w:rsidR="003B3F72" w:rsidRPr="00773270" w:rsidRDefault="003B3F72" w:rsidP="00F45D19">
          <w:pPr>
            <w:pStyle w:val="01entteetbasdepage"/>
            <w:rPr>
              <w:lang w:val="de-CH"/>
            </w:rPr>
          </w:pPr>
          <w:r w:rsidRPr="00773270">
            <w:rPr>
              <w:lang w:val="de-CH"/>
            </w:rPr>
            <w:t>—</w:t>
          </w:r>
        </w:p>
        <w:p w14:paraId="79F13249" w14:textId="77777777" w:rsidR="003B3F72" w:rsidRPr="00773270" w:rsidRDefault="003B3F72" w:rsidP="00F45D19">
          <w:pPr>
            <w:pStyle w:val="01entteetbasdepage"/>
            <w:rPr>
              <w:rStyle w:val="Lienhypertexte"/>
              <w:lang w:val="de-CH"/>
            </w:rPr>
          </w:pPr>
        </w:p>
      </w:tc>
    </w:tr>
  </w:tbl>
  <w:p w14:paraId="1B04E827" w14:textId="77777777" w:rsidR="003B3F72" w:rsidRPr="00773270" w:rsidRDefault="003B3F72" w:rsidP="00F45D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0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4473321">
    <w:abstractNumId w:val="14"/>
  </w:num>
  <w:num w:numId="2" w16cid:durableId="2093965759">
    <w:abstractNumId w:val="20"/>
  </w:num>
  <w:num w:numId="3" w16cid:durableId="745490920">
    <w:abstractNumId w:val="23"/>
  </w:num>
  <w:num w:numId="4" w16cid:durableId="49236351">
    <w:abstractNumId w:val="21"/>
  </w:num>
  <w:num w:numId="5" w16cid:durableId="97217990">
    <w:abstractNumId w:val="16"/>
  </w:num>
  <w:num w:numId="6" w16cid:durableId="238297895">
    <w:abstractNumId w:val="6"/>
  </w:num>
  <w:num w:numId="7" w16cid:durableId="1324235252">
    <w:abstractNumId w:val="25"/>
  </w:num>
  <w:num w:numId="8" w16cid:durableId="767510129">
    <w:abstractNumId w:val="17"/>
  </w:num>
  <w:num w:numId="9" w16cid:durableId="1483889382">
    <w:abstractNumId w:val="2"/>
  </w:num>
  <w:num w:numId="10" w16cid:durableId="193883432">
    <w:abstractNumId w:val="11"/>
  </w:num>
  <w:num w:numId="11" w16cid:durableId="597639763">
    <w:abstractNumId w:val="22"/>
  </w:num>
  <w:num w:numId="12" w16cid:durableId="1640576184">
    <w:abstractNumId w:val="12"/>
  </w:num>
  <w:num w:numId="13" w16cid:durableId="1980066627">
    <w:abstractNumId w:val="18"/>
  </w:num>
  <w:num w:numId="14" w16cid:durableId="1478499356">
    <w:abstractNumId w:val="19"/>
  </w:num>
  <w:num w:numId="15" w16cid:durableId="658966479">
    <w:abstractNumId w:val="4"/>
  </w:num>
  <w:num w:numId="16" w16cid:durableId="1601376748">
    <w:abstractNumId w:val="5"/>
  </w:num>
  <w:num w:numId="17" w16cid:durableId="498664517">
    <w:abstractNumId w:val="8"/>
  </w:num>
  <w:num w:numId="18" w16cid:durableId="1111708911">
    <w:abstractNumId w:val="24"/>
  </w:num>
  <w:num w:numId="19" w16cid:durableId="988359452">
    <w:abstractNumId w:val="15"/>
  </w:num>
  <w:num w:numId="20" w16cid:durableId="1769040016">
    <w:abstractNumId w:val="3"/>
  </w:num>
  <w:num w:numId="21" w16cid:durableId="1327630850">
    <w:abstractNumId w:val="10"/>
  </w:num>
  <w:num w:numId="22" w16cid:durableId="851533407">
    <w:abstractNumId w:val="9"/>
  </w:num>
  <w:num w:numId="23" w16cid:durableId="485754129">
    <w:abstractNumId w:val="1"/>
  </w:num>
  <w:num w:numId="24" w16cid:durableId="208231537">
    <w:abstractNumId w:val="0"/>
  </w:num>
  <w:num w:numId="25" w16cid:durableId="1395546578">
    <w:abstractNumId w:val="7"/>
  </w:num>
  <w:num w:numId="26" w16cid:durableId="460732028">
    <w:abstractNumId w:val="13"/>
  </w:num>
  <w:num w:numId="27" w16cid:durableId="5196663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FD"/>
    <w:rsid w:val="00013173"/>
    <w:rsid w:val="00013614"/>
    <w:rsid w:val="000322AD"/>
    <w:rsid w:val="00037A83"/>
    <w:rsid w:val="00044EDD"/>
    <w:rsid w:val="00045281"/>
    <w:rsid w:val="00045DA0"/>
    <w:rsid w:val="000614FD"/>
    <w:rsid w:val="000620EE"/>
    <w:rsid w:val="000626DC"/>
    <w:rsid w:val="0007475D"/>
    <w:rsid w:val="00076084"/>
    <w:rsid w:val="0008544B"/>
    <w:rsid w:val="00093315"/>
    <w:rsid w:val="00093971"/>
    <w:rsid w:val="000B2651"/>
    <w:rsid w:val="000B4088"/>
    <w:rsid w:val="000B6C4B"/>
    <w:rsid w:val="000E4E92"/>
    <w:rsid w:val="000E6EFF"/>
    <w:rsid w:val="000F2872"/>
    <w:rsid w:val="000F7F17"/>
    <w:rsid w:val="00111973"/>
    <w:rsid w:val="00140E1F"/>
    <w:rsid w:val="00164C2E"/>
    <w:rsid w:val="00171756"/>
    <w:rsid w:val="00172B37"/>
    <w:rsid w:val="00183A29"/>
    <w:rsid w:val="00183E3E"/>
    <w:rsid w:val="00195A46"/>
    <w:rsid w:val="001A5F4E"/>
    <w:rsid w:val="001A7B88"/>
    <w:rsid w:val="001B3D8D"/>
    <w:rsid w:val="001C7FB5"/>
    <w:rsid w:val="001D1480"/>
    <w:rsid w:val="001D239C"/>
    <w:rsid w:val="001D4AD2"/>
    <w:rsid w:val="001D7B4D"/>
    <w:rsid w:val="001F20B4"/>
    <w:rsid w:val="001F4410"/>
    <w:rsid w:val="001F4825"/>
    <w:rsid w:val="0021169B"/>
    <w:rsid w:val="00215274"/>
    <w:rsid w:val="002205D4"/>
    <w:rsid w:val="0024648D"/>
    <w:rsid w:val="00252537"/>
    <w:rsid w:val="002743E4"/>
    <w:rsid w:val="00286ACC"/>
    <w:rsid w:val="00295A4B"/>
    <w:rsid w:val="002B4146"/>
    <w:rsid w:val="002C601A"/>
    <w:rsid w:val="002C68A9"/>
    <w:rsid w:val="002E2C1F"/>
    <w:rsid w:val="002F1BD5"/>
    <w:rsid w:val="00302A75"/>
    <w:rsid w:val="00303A90"/>
    <w:rsid w:val="00306C54"/>
    <w:rsid w:val="00307CA4"/>
    <w:rsid w:val="00320D27"/>
    <w:rsid w:val="00321213"/>
    <w:rsid w:val="00353E98"/>
    <w:rsid w:val="003613B7"/>
    <w:rsid w:val="003803D4"/>
    <w:rsid w:val="003B20B7"/>
    <w:rsid w:val="003B3F72"/>
    <w:rsid w:val="003C1829"/>
    <w:rsid w:val="003C7154"/>
    <w:rsid w:val="003D2219"/>
    <w:rsid w:val="003D2AFF"/>
    <w:rsid w:val="003F013B"/>
    <w:rsid w:val="003F7119"/>
    <w:rsid w:val="00445DD3"/>
    <w:rsid w:val="004511BF"/>
    <w:rsid w:val="004556AB"/>
    <w:rsid w:val="004627C0"/>
    <w:rsid w:val="00472966"/>
    <w:rsid w:val="004A2BB6"/>
    <w:rsid w:val="004A6113"/>
    <w:rsid w:val="004C113F"/>
    <w:rsid w:val="004C1DDC"/>
    <w:rsid w:val="004D5C7D"/>
    <w:rsid w:val="004E4E8A"/>
    <w:rsid w:val="005133D4"/>
    <w:rsid w:val="00514B1D"/>
    <w:rsid w:val="005246F7"/>
    <w:rsid w:val="00526966"/>
    <w:rsid w:val="00533CDA"/>
    <w:rsid w:val="005378BB"/>
    <w:rsid w:val="00544D89"/>
    <w:rsid w:val="00550058"/>
    <w:rsid w:val="00555D52"/>
    <w:rsid w:val="005677AD"/>
    <w:rsid w:val="005710F0"/>
    <w:rsid w:val="00587132"/>
    <w:rsid w:val="00595F45"/>
    <w:rsid w:val="005B0073"/>
    <w:rsid w:val="005B71AA"/>
    <w:rsid w:val="005C4CE8"/>
    <w:rsid w:val="005C6AE5"/>
    <w:rsid w:val="005D4987"/>
    <w:rsid w:val="005D549D"/>
    <w:rsid w:val="005E376F"/>
    <w:rsid w:val="005E5F3A"/>
    <w:rsid w:val="005E6E38"/>
    <w:rsid w:val="005F1B16"/>
    <w:rsid w:val="006238B9"/>
    <w:rsid w:val="00631FCC"/>
    <w:rsid w:val="0063294F"/>
    <w:rsid w:val="006335B7"/>
    <w:rsid w:val="00640BB7"/>
    <w:rsid w:val="00644B34"/>
    <w:rsid w:val="006540F9"/>
    <w:rsid w:val="0066548B"/>
    <w:rsid w:val="006718BB"/>
    <w:rsid w:val="00683AC0"/>
    <w:rsid w:val="006B08F2"/>
    <w:rsid w:val="006C2B94"/>
    <w:rsid w:val="006E088D"/>
    <w:rsid w:val="006E4AF2"/>
    <w:rsid w:val="006E4FC7"/>
    <w:rsid w:val="007116EB"/>
    <w:rsid w:val="00711ECE"/>
    <w:rsid w:val="00713FDF"/>
    <w:rsid w:val="00742387"/>
    <w:rsid w:val="0076212A"/>
    <w:rsid w:val="00773270"/>
    <w:rsid w:val="00783478"/>
    <w:rsid w:val="00784F61"/>
    <w:rsid w:val="00786DB0"/>
    <w:rsid w:val="00797AD4"/>
    <w:rsid w:val="007B085A"/>
    <w:rsid w:val="007C108C"/>
    <w:rsid w:val="007C5E29"/>
    <w:rsid w:val="007C604D"/>
    <w:rsid w:val="007C655F"/>
    <w:rsid w:val="007D04CD"/>
    <w:rsid w:val="007D1624"/>
    <w:rsid w:val="007D2835"/>
    <w:rsid w:val="007D2896"/>
    <w:rsid w:val="007E364C"/>
    <w:rsid w:val="007E532C"/>
    <w:rsid w:val="007F4F32"/>
    <w:rsid w:val="00804557"/>
    <w:rsid w:val="008117BD"/>
    <w:rsid w:val="008152BA"/>
    <w:rsid w:val="008257C3"/>
    <w:rsid w:val="00847524"/>
    <w:rsid w:val="00881ACC"/>
    <w:rsid w:val="008823C5"/>
    <w:rsid w:val="0088654A"/>
    <w:rsid w:val="008911D7"/>
    <w:rsid w:val="008912A0"/>
    <w:rsid w:val="0089226B"/>
    <w:rsid w:val="00895D83"/>
    <w:rsid w:val="008C6C38"/>
    <w:rsid w:val="008D1ED6"/>
    <w:rsid w:val="008D4D99"/>
    <w:rsid w:val="008F001D"/>
    <w:rsid w:val="008F17AB"/>
    <w:rsid w:val="008F3E9F"/>
    <w:rsid w:val="00904277"/>
    <w:rsid w:val="00904798"/>
    <w:rsid w:val="009174A9"/>
    <w:rsid w:val="00937678"/>
    <w:rsid w:val="0094056A"/>
    <w:rsid w:val="009406B9"/>
    <w:rsid w:val="009438A6"/>
    <w:rsid w:val="009663EC"/>
    <w:rsid w:val="0097122D"/>
    <w:rsid w:val="009742E4"/>
    <w:rsid w:val="009960EE"/>
    <w:rsid w:val="009A6ECA"/>
    <w:rsid w:val="009B31A9"/>
    <w:rsid w:val="009C256F"/>
    <w:rsid w:val="009C6669"/>
    <w:rsid w:val="009C6879"/>
    <w:rsid w:val="009E543E"/>
    <w:rsid w:val="009F17D7"/>
    <w:rsid w:val="009F1EB7"/>
    <w:rsid w:val="009F7555"/>
    <w:rsid w:val="00A02C1A"/>
    <w:rsid w:val="00A30603"/>
    <w:rsid w:val="00A36611"/>
    <w:rsid w:val="00A40565"/>
    <w:rsid w:val="00A64862"/>
    <w:rsid w:val="00A871DB"/>
    <w:rsid w:val="00A96508"/>
    <w:rsid w:val="00AA1C8C"/>
    <w:rsid w:val="00AA302D"/>
    <w:rsid w:val="00AB64BF"/>
    <w:rsid w:val="00AC1AF2"/>
    <w:rsid w:val="00AD0496"/>
    <w:rsid w:val="00AE33DE"/>
    <w:rsid w:val="00AF6FC7"/>
    <w:rsid w:val="00B1195A"/>
    <w:rsid w:val="00B31C1F"/>
    <w:rsid w:val="00B35B0E"/>
    <w:rsid w:val="00B505B2"/>
    <w:rsid w:val="00B52547"/>
    <w:rsid w:val="00B52809"/>
    <w:rsid w:val="00B615AF"/>
    <w:rsid w:val="00B67340"/>
    <w:rsid w:val="00B70CCE"/>
    <w:rsid w:val="00B77F77"/>
    <w:rsid w:val="00B81993"/>
    <w:rsid w:val="00B85DA6"/>
    <w:rsid w:val="00BE231D"/>
    <w:rsid w:val="00BE33B4"/>
    <w:rsid w:val="00BF05F7"/>
    <w:rsid w:val="00BF48EB"/>
    <w:rsid w:val="00BF50CB"/>
    <w:rsid w:val="00C04BE0"/>
    <w:rsid w:val="00C05DB1"/>
    <w:rsid w:val="00C063DB"/>
    <w:rsid w:val="00C158D7"/>
    <w:rsid w:val="00C2547D"/>
    <w:rsid w:val="00C264F7"/>
    <w:rsid w:val="00C30B3A"/>
    <w:rsid w:val="00C362A9"/>
    <w:rsid w:val="00C5599F"/>
    <w:rsid w:val="00C70B22"/>
    <w:rsid w:val="00C76B27"/>
    <w:rsid w:val="00C82994"/>
    <w:rsid w:val="00C83CEB"/>
    <w:rsid w:val="00CC1504"/>
    <w:rsid w:val="00CC5EA3"/>
    <w:rsid w:val="00CE54CB"/>
    <w:rsid w:val="00CF5DFD"/>
    <w:rsid w:val="00D146EB"/>
    <w:rsid w:val="00D23579"/>
    <w:rsid w:val="00D23B73"/>
    <w:rsid w:val="00D279B6"/>
    <w:rsid w:val="00D31417"/>
    <w:rsid w:val="00D372B2"/>
    <w:rsid w:val="00D467C8"/>
    <w:rsid w:val="00D555DA"/>
    <w:rsid w:val="00D712B1"/>
    <w:rsid w:val="00D72BCE"/>
    <w:rsid w:val="00D74CB9"/>
    <w:rsid w:val="00D8577D"/>
    <w:rsid w:val="00D900E6"/>
    <w:rsid w:val="00D973B2"/>
    <w:rsid w:val="00DC064F"/>
    <w:rsid w:val="00DC08B1"/>
    <w:rsid w:val="00DC25C8"/>
    <w:rsid w:val="00DC4E58"/>
    <w:rsid w:val="00DD11F0"/>
    <w:rsid w:val="00DE12A8"/>
    <w:rsid w:val="00DE4C61"/>
    <w:rsid w:val="00DF2E7E"/>
    <w:rsid w:val="00E0333B"/>
    <w:rsid w:val="00E164B5"/>
    <w:rsid w:val="00E20B3D"/>
    <w:rsid w:val="00E337BC"/>
    <w:rsid w:val="00E86F5A"/>
    <w:rsid w:val="00EB1BC0"/>
    <w:rsid w:val="00EB3287"/>
    <w:rsid w:val="00EB3405"/>
    <w:rsid w:val="00EB6284"/>
    <w:rsid w:val="00EC122D"/>
    <w:rsid w:val="00EE0121"/>
    <w:rsid w:val="00F004A6"/>
    <w:rsid w:val="00F06205"/>
    <w:rsid w:val="00F313DD"/>
    <w:rsid w:val="00F45D19"/>
    <w:rsid w:val="00F462D4"/>
    <w:rsid w:val="00F71D32"/>
    <w:rsid w:val="00F7595A"/>
    <w:rsid w:val="00FB6D78"/>
    <w:rsid w:val="00FC1C4B"/>
    <w:rsid w:val="00FC27E3"/>
    <w:rsid w:val="00FD3952"/>
    <w:rsid w:val="00FE02D1"/>
    <w:rsid w:val="00FE2AE2"/>
    <w:rsid w:val="00FE4928"/>
    <w:rsid w:val="00FF35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3AFC6C"/>
  <w15:docId w15:val="{BFBAC921-AE8A-4692-B20F-BCFF9097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de-DE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DFD"/>
    <w:pPr>
      <w:spacing w:after="180" w:line="280" w:lineRule="exact"/>
    </w:pPr>
    <w:rPr>
      <w:rFonts w:ascii="Times New Roman" w:hAnsi="Times New Roman"/>
      <w:lang w:val="de-CH" w:eastAsia="fr-FR" w:bidi="ar-SA"/>
    </w:rPr>
  </w:style>
  <w:style w:type="paragraph" w:styleId="Titre1">
    <w:name w:val="heading 1"/>
    <w:basedOn w:val="Normal"/>
    <w:next w:val="Normal"/>
    <w:link w:val="Titre1Car"/>
    <w:qFormat/>
    <w:locked/>
    <w:rsid w:val="004C64A6"/>
    <w:pPr>
      <w:widowControl w:val="0"/>
      <w:numPr>
        <w:numId w:val="1"/>
      </w:numPr>
      <w:spacing w:after="100"/>
      <w:outlineLvl w:val="0"/>
    </w:pPr>
    <w:rPr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de-DE" w:eastAsia="de-DE" w:bidi="de-DE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de-DE" w:eastAsia="de-DE" w:bidi="de-DE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DE" w:eastAsia="de-DE" w:bidi="de-DE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</w:rPr>
  </w:style>
  <w:style w:type="character" w:styleId="Textedelespacerserv">
    <w:name w:val="Placeholder Text"/>
    <w:basedOn w:val="Policepardfaut"/>
    <w:uiPriority w:val="99"/>
    <w:rsid w:val="00797AD4"/>
    <w:rPr>
      <w:color w:val="808080"/>
    </w:rPr>
  </w:style>
  <w:style w:type="paragraph" w:styleId="Textedebulles">
    <w:name w:val="Balloon Text"/>
    <w:basedOn w:val="Normal"/>
    <w:link w:val="TextedebullesCar"/>
    <w:rsid w:val="00797AD4"/>
    <w:pPr>
      <w:textAlignment w:val="baseline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97AD4"/>
    <w:rPr>
      <w:rFonts w:ascii="Tahoma" w:hAnsi="Tahoma" w:cs="Tahoma"/>
      <w:sz w:val="16"/>
      <w:szCs w:val="16"/>
      <w:lang w:val="de-DE" w:eastAsia="de-DE" w:bidi="de-DE"/>
    </w:rPr>
  </w:style>
  <w:style w:type="paragraph" w:customStyle="1" w:styleId="Normaltexte">
    <w:name w:val="Normal texte"/>
    <w:basedOn w:val="Normal"/>
    <w:link w:val="NormaltexteCar"/>
    <w:rsid w:val="00320D27"/>
    <w:pPr>
      <w:spacing w:before="120" w:after="60"/>
      <w:jc w:val="both"/>
      <w:textAlignment w:val="baseline"/>
    </w:pPr>
  </w:style>
  <w:style w:type="character" w:customStyle="1" w:styleId="NormaltexteCar">
    <w:name w:val="Normal texte Car"/>
    <w:basedOn w:val="Policepardfaut"/>
    <w:link w:val="Normaltexte"/>
    <w:rsid w:val="00320D27"/>
    <w:rPr>
      <w:sz w:val="22"/>
      <w:szCs w:val="20"/>
      <w:lang w:val="de-DE" w:eastAsia="de-DE" w:bidi="de-DE"/>
    </w:rPr>
  </w:style>
  <w:style w:type="paragraph" w:customStyle="1" w:styleId="05Betreff">
    <w:name w:val="05_Betreff"/>
    <w:qFormat/>
    <w:rsid w:val="00172B37"/>
    <w:pPr>
      <w:spacing w:after="180" w:line="280" w:lineRule="exact"/>
    </w:pPr>
    <w:rPr>
      <w:b/>
    </w:rPr>
  </w:style>
  <w:style w:type="character" w:styleId="Mentionnonrsolue">
    <w:name w:val="Unresolved Mention"/>
    <w:basedOn w:val="Policepardfaut"/>
    <w:uiPriority w:val="99"/>
    <w:semiHidden/>
    <w:unhideWhenUsed/>
    <w:rsid w:val="00CF5DFD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CF5DFD"/>
    <w:rPr>
      <w:b/>
      <w:kern w:val="32"/>
    </w:rPr>
  </w:style>
  <w:style w:type="paragraph" w:customStyle="1" w:styleId="04titreprincipalinvitation">
    <w:name w:val="04_titre_principal_invitation"/>
    <w:basedOn w:val="Normal"/>
    <w:qFormat/>
    <w:rsid w:val="00CF5DFD"/>
    <w:pPr>
      <w:spacing w:after="0"/>
    </w:pPr>
    <w:rPr>
      <w:rFonts w:ascii="Arial" w:hAnsi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ODELES\Mod&#232;les_smo\2026_Lettre_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C85B5DD22B407A910A430DAC45D4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A55C90-E94C-429D-B463-20B802D1C9C6}"/>
      </w:docPartPr>
      <w:docPartBody>
        <w:p w:rsidR="00FD6A67" w:rsidRDefault="008F4034" w:rsidP="008F4034">
          <w:pPr>
            <w:pStyle w:val="0DC85B5DD22B407A910A430DAC45D4F4"/>
          </w:pPr>
          <w:r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228228D123284278ACFD93F66BF4AA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595C32-10E2-486B-B71F-DE6731D70238}"/>
      </w:docPartPr>
      <w:docPartBody>
        <w:p w:rsidR="00FD6A67" w:rsidRDefault="008F4034" w:rsidP="008F4034">
          <w:pPr>
            <w:pStyle w:val="228228D123284278ACFD93F66BF4AAD1"/>
          </w:pPr>
          <w:r>
            <w:rPr>
              <w:rStyle w:val="Textedelespacerserv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34"/>
    <w:rsid w:val="00140E1F"/>
    <w:rsid w:val="00306C5F"/>
    <w:rsid w:val="008F4034"/>
    <w:rsid w:val="00CC5EA3"/>
    <w:rsid w:val="00D467C8"/>
    <w:rsid w:val="00EC7B55"/>
    <w:rsid w:val="00FD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F4034"/>
    <w:rPr>
      <w:color w:val="808080"/>
    </w:rPr>
  </w:style>
  <w:style w:type="paragraph" w:customStyle="1" w:styleId="0DC85B5DD22B407A910A430DAC45D4F4">
    <w:name w:val="0DC85B5DD22B407A910A430DAC45D4F4"/>
    <w:rsid w:val="008F4034"/>
  </w:style>
  <w:style w:type="paragraph" w:customStyle="1" w:styleId="228228D123284278ACFD93F66BF4AAD1">
    <w:name w:val="228228D123284278ACFD93F66BF4AAD1"/>
    <w:rsid w:val="008F40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834E0-E99A-4CA3-945E-8942360E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2026_Lettre_D</Template>
  <TotalTime>0</TotalTime>
  <Pages>2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Korrespondenz</vt:lpstr>
    </vt:vector>
  </TitlesOfParts>
  <Company>MACMAC Media AG</Company>
  <LinksUpToDate>false</LinksUpToDate>
  <CharactersWithSpaces>1067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Korrespondenz</dc:title>
  <dc:creator>Goetschi Catherine</dc:creator>
  <cp:lastModifiedBy>Bezençon Nicolas</cp:lastModifiedBy>
  <cp:revision>3</cp:revision>
  <cp:lastPrinted>2012-01-10T09:41:00Z</cp:lastPrinted>
  <dcterms:created xsi:type="dcterms:W3CDTF">2026-09-23T12:26:00Z</dcterms:created>
  <dcterms:modified xsi:type="dcterms:W3CDTF">2026-09-23T14:36:00Z</dcterms:modified>
</cp:coreProperties>
</file>