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D43596" w:rsidRPr="00204D1E" w14:paraId="10CECCC7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53918602" w14:textId="77777777" w:rsidR="00D636AB" w:rsidRPr="00204D1E" w:rsidRDefault="00D636AB" w:rsidP="00D43596">
            <w:pPr>
              <w:pStyle w:val="06atexteprincipal"/>
              <w:spacing w:after="0"/>
              <w:rPr>
                <w:lang w:val="fr-CH"/>
              </w:rPr>
            </w:pPr>
          </w:p>
        </w:tc>
      </w:tr>
    </w:tbl>
    <w:p w14:paraId="68929DCC" w14:textId="77777777" w:rsidR="00D636AB" w:rsidRPr="00204D1E" w:rsidRDefault="005A5966">
      <w:pPr>
        <w:pStyle w:val="05objet"/>
        <w:rPr>
          <w:lang w:val="fr-CH"/>
        </w:rPr>
      </w:pPr>
      <w:r w:rsidRPr="005A5966">
        <w:rPr>
          <w:lang w:val="fr-CH"/>
        </w:rPr>
        <w:t>Verlängerung</w:t>
      </w:r>
      <w:r>
        <w:rPr>
          <w:lang w:val="fr-CH"/>
        </w:rPr>
        <w:t>sa</w:t>
      </w:r>
      <w:r w:rsidRPr="005A5966">
        <w:rPr>
          <w:lang w:val="fr-CH"/>
        </w:rPr>
        <w:t xml:space="preserve">ntrag der Gültigkeitsdauer einer </w:t>
      </w:r>
      <w:r>
        <w:rPr>
          <w:lang w:val="fr-CH"/>
        </w:rPr>
        <w:t>Grenzm</w:t>
      </w:r>
      <w:r w:rsidRPr="005A5966">
        <w:rPr>
          <w:lang w:val="fr-CH"/>
        </w:rPr>
        <w:t>utation</w:t>
      </w:r>
      <w:r w:rsidR="00D47C56">
        <w:rPr>
          <w:lang w:val="fr-CH"/>
        </w:rPr>
        <w:t>sgeschäft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AB7FDA" w14:paraId="51FEB1B3" w14:textId="77777777" w:rsidTr="00AB7FDA">
        <w:tc>
          <w:tcPr>
            <w:tcW w:w="4813" w:type="dxa"/>
            <w:shd w:val="clear" w:color="auto" w:fill="D9D9D9" w:themeFill="background1" w:themeFillShade="D9"/>
          </w:tcPr>
          <w:p w14:paraId="5BBC7B17" w14:textId="77777777" w:rsidR="00AB7FDA" w:rsidRDefault="005A5966" w:rsidP="007C7030">
            <w:pPr>
              <w:pStyle w:val="06atexteprincipal"/>
              <w:rPr>
                <w:lang w:val="fr-CH"/>
              </w:rPr>
            </w:pPr>
            <w:r w:rsidRPr="005A5966">
              <w:rPr>
                <w:lang w:val="fr-CH"/>
              </w:rPr>
              <w:t>Auftrags</w:t>
            </w:r>
            <w:r>
              <w:rPr>
                <w:lang w:val="fr-CH"/>
              </w:rPr>
              <w:t>b</w:t>
            </w:r>
            <w:r w:rsidRPr="005A5966">
              <w:rPr>
                <w:lang w:val="fr-CH"/>
              </w:rPr>
              <w:t>eschreibung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14:paraId="68CB1558" w14:textId="77777777" w:rsidR="00AB7FDA" w:rsidRDefault="005A5966" w:rsidP="007C7030">
            <w:pPr>
              <w:pStyle w:val="06atexteprincipal"/>
              <w:rPr>
                <w:lang w:val="fr-CH"/>
              </w:rPr>
            </w:pPr>
            <w:r w:rsidRPr="005A5966">
              <w:rPr>
                <w:lang w:val="fr-CH"/>
              </w:rPr>
              <w:t>DESCA-</w:t>
            </w:r>
            <w:r>
              <w:rPr>
                <w:lang w:val="fr-CH"/>
              </w:rPr>
              <w:t>Geschäftsnummer</w:t>
            </w:r>
          </w:p>
        </w:tc>
      </w:tr>
      <w:tr w:rsidR="00115024" w14:paraId="132470A5" w14:textId="77777777" w:rsidTr="00AB7FDA">
        <w:tc>
          <w:tcPr>
            <w:tcW w:w="4813" w:type="dxa"/>
            <w:vMerge w:val="restart"/>
          </w:tcPr>
          <w:p w14:paraId="32F40CF9" w14:textId="77777777" w:rsidR="00115024" w:rsidRDefault="005A5966" w:rsidP="007C7030">
            <w:pPr>
              <w:pStyle w:val="06atexteprincipal"/>
              <w:rPr>
                <w:lang w:val="fr-CH"/>
              </w:rPr>
            </w:pPr>
            <w:r w:rsidRPr="005A5966">
              <w:rPr>
                <w:lang w:val="fr-CH"/>
              </w:rPr>
              <w:t>Gemeinde</w:t>
            </w:r>
            <w:r w:rsidR="00115024">
              <w:rPr>
                <w:lang w:val="fr-CH"/>
              </w:rPr>
              <w:t> :</w:t>
            </w:r>
          </w:p>
          <w:p w14:paraId="57A28A57" w14:textId="77777777" w:rsidR="00115024" w:rsidRDefault="005A5966" w:rsidP="007C7030">
            <w:pPr>
              <w:pStyle w:val="06atexteprincipal"/>
              <w:rPr>
                <w:lang w:val="fr-CH"/>
              </w:rPr>
            </w:pPr>
            <w:r w:rsidRPr="005A5966">
              <w:rPr>
                <w:lang w:val="fr-CH"/>
              </w:rPr>
              <w:t>Grundstücke</w:t>
            </w:r>
            <w:r w:rsidR="00115024">
              <w:rPr>
                <w:lang w:val="fr-CH"/>
              </w:rPr>
              <w:t> :</w:t>
            </w:r>
          </w:p>
        </w:tc>
        <w:tc>
          <w:tcPr>
            <w:tcW w:w="4814" w:type="dxa"/>
          </w:tcPr>
          <w:p w14:paraId="11A21C4D" w14:textId="77777777" w:rsidR="00115024" w:rsidRDefault="00115024" w:rsidP="007C7030">
            <w:pPr>
              <w:pStyle w:val="06atexteprincipal"/>
              <w:rPr>
                <w:lang w:val="fr-CH"/>
              </w:rPr>
            </w:pPr>
          </w:p>
        </w:tc>
      </w:tr>
      <w:tr w:rsidR="00115024" w14:paraId="32AC3663" w14:textId="77777777" w:rsidTr="00115024">
        <w:tc>
          <w:tcPr>
            <w:tcW w:w="4813" w:type="dxa"/>
            <w:vMerge/>
          </w:tcPr>
          <w:p w14:paraId="78022608" w14:textId="77777777" w:rsidR="00115024" w:rsidRDefault="00115024" w:rsidP="007C7030">
            <w:pPr>
              <w:pStyle w:val="06atexteprincipal"/>
              <w:rPr>
                <w:lang w:val="fr-CH"/>
              </w:rPr>
            </w:pPr>
          </w:p>
        </w:tc>
        <w:tc>
          <w:tcPr>
            <w:tcW w:w="4814" w:type="dxa"/>
            <w:shd w:val="clear" w:color="auto" w:fill="D9D9D9" w:themeFill="background1" w:themeFillShade="D9"/>
          </w:tcPr>
          <w:p w14:paraId="0579F4AD" w14:textId="77777777" w:rsidR="00115024" w:rsidRDefault="005A5966" w:rsidP="007C7030">
            <w:pPr>
              <w:pStyle w:val="06atexteprincipal"/>
              <w:rPr>
                <w:lang w:val="fr-CH"/>
              </w:rPr>
            </w:pPr>
            <w:r w:rsidRPr="005A5966">
              <w:rPr>
                <w:lang w:val="fr-CH"/>
              </w:rPr>
              <w:t xml:space="preserve">Nummer </w:t>
            </w:r>
            <w:r w:rsidR="00D47C56" w:rsidRPr="00D47C56">
              <w:rPr>
                <w:lang w:val="fr-CH"/>
              </w:rPr>
              <w:t>etwaige</w:t>
            </w:r>
            <w:r w:rsidR="00D47C56">
              <w:rPr>
                <w:lang w:val="fr-CH"/>
              </w:rPr>
              <w:t>n</w:t>
            </w:r>
            <w:r w:rsidR="00D47C56" w:rsidRPr="00D47C56">
              <w:rPr>
                <w:lang w:val="fr-CH"/>
              </w:rPr>
              <w:t xml:space="preserve"> </w:t>
            </w:r>
            <w:r>
              <w:rPr>
                <w:lang w:val="fr-CH"/>
              </w:rPr>
              <w:t>hängigen Geschäfte</w:t>
            </w:r>
          </w:p>
        </w:tc>
      </w:tr>
      <w:tr w:rsidR="00115024" w14:paraId="37E22382" w14:textId="77777777" w:rsidTr="00AB7FDA">
        <w:tc>
          <w:tcPr>
            <w:tcW w:w="4813" w:type="dxa"/>
            <w:vMerge/>
          </w:tcPr>
          <w:p w14:paraId="13AF4DE2" w14:textId="77777777" w:rsidR="00115024" w:rsidRDefault="00115024" w:rsidP="007C7030">
            <w:pPr>
              <w:pStyle w:val="06atexteprincipal"/>
              <w:rPr>
                <w:lang w:val="fr-CH"/>
              </w:rPr>
            </w:pPr>
          </w:p>
        </w:tc>
        <w:tc>
          <w:tcPr>
            <w:tcW w:w="4814" w:type="dxa"/>
          </w:tcPr>
          <w:p w14:paraId="474B8961" w14:textId="77777777" w:rsidR="00115024" w:rsidRDefault="00115024" w:rsidP="007C7030">
            <w:pPr>
              <w:pStyle w:val="06atexteprincipal"/>
              <w:rPr>
                <w:lang w:val="fr-CH"/>
              </w:rPr>
            </w:pPr>
          </w:p>
        </w:tc>
      </w:tr>
      <w:tr w:rsidR="007F4298" w14:paraId="32218D3F" w14:textId="77777777" w:rsidTr="00B856A9">
        <w:tc>
          <w:tcPr>
            <w:tcW w:w="9627" w:type="dxa"/>
            <w:gridSpan w:val="2"/>
            <w:shd w:val="clear" w:color="auto" w:fill="D9D9D9" w:themeFill="background1" w:themeFillShade="D9"/>
          </w:tcPr>
          <w:p w14:paraId="797900D3" w14:textId="77777777" w:rsidR="007F4298" w:rsidRPr="007F4298" w:rsidRDefault="005A5966" w:rsidP="007F4298">
            <w:pPr>
              <w:pStyle w:val="06atexteprincipal"/>
              <w:rPr>
                <w:i/>
                <w:iCs/>
                <w:lang w:val="fr-CH"/>
              </w:rPr>
            </w:pPr>
            <w:r>
              <w:rPr>
                <w:lang w:val="fr-CH"/>
              </w:rPr>
              <w:t>C</w:t>
            </w:r>
            <w:r w:rsidRPr="005A5966">
              <w:rPr>
                <w:lang w:val="fr-CH"/>
              </w:rPr>
              <w:t>hronologischer Arbeit</w:t>
            </w:r>
            <w:r>
              <w:rPr>
                <w:lang w:val="fr-CH"/>
              </w:rPr>
              <w:t>sa</w:t>
            </w:r>
            <w:r w:rsidRPr="005A5966">
              <w:rPr>
                <w:lang w:val="fr-CH"/>
              </w:rPr>
              <w:t>blauf</w:t>
            </w:r>
            <w:r w:rsidR="007F4298">
              <w:rPr>
                <w:lang w:val="fr-CH"/>
              </w:rPr>
              <w:br/>
              <w:t>(</w:t>
            </w:r>
            <w:r w:rsidRPr="005A5966">
              <w:rPr>
                <w:i/>
                <w:iCs/>
                <w:lang w:val="fr-CH"/>
              </w:rPr>
              <w:t>gemä</w:t>
            </w:r>
            <w:r>
              <w:rPr>
                <w:i/>
                <w:iCs/>
                <w:lang w:val="fr-CH"/>
              </w:rPr>
              <w:t>ss</w:t>
            </w:r>
            <w:r w:rsidRPr="005A5966">
              <w:rPr>
                <w:i/>
                <w:iCs/>
                <w:lang w:val="fr-CH"/>
              </w:rPr>
              <w:t xml:space="preserve"> Zeitplan einer </w:t>
            </w:r>
            <w:r>
              <w:rPr>
                <w:i/>
                <w:iCs/>
                <w:lang w:val="fr-CH"/>
              </w:rPr>
              <w:t>Grenzm</w:t>
            </w:r>
            <w:r w:rsidRPr="005A5966">
              <w:rPr>
                <w:i/>
                <w:iCs/>
                <w:lang w:val="fr-CH"/>
              </w:rPr>
              <w:t>utation, mit entsprechenden Belegen</w:t>
            </w:r>
            <w:r w:rsidR="007F4298">
              <w:rPr>
                <w:lang w:val="fr-CH"/>
              </w:rPr>
              <w:t>)</w:t>
            </w:r>
          </w:p>
        </w:tc>
      </w:tr>
      <w:tr w:rsidR="007F4298" w14:paraId="4911704A" w14:textId="77777777" w:rsidTr="00B01259">
        <w:tc>
          <w:tcPr>
            <w:tcW w:w="9627" w:type="dxa"/>
            <w:gridSpan w:val="2"/>
          </w:tcPr>
          <w:p w14:paraId="4C34879F" w14:textId="77777777" w:rsidR="007F4298" w:rsidRDefault="005A5966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5A5966">
              <w:rPr>
                <w:lang w:val="fr-CH"/>
              </w:rPr>
              <w:t>Erhalt des Auftrags</w:t>
            </w:r>
            <w:r w:rsidR="00E74594">
              <w:rPr>
                <w:lang w:val="fr-CH"/>
              </w:rPr>
              <w:t> :</w:t>
            </w:r>
            <w:r w:rsidR="00E74594">
              <w:rPr>
                <w:lang w:val="fr-CH"/>
              </w:rPr>
              <w:tab/>
            </w:r>
            <w:r>
              <w:rPr>
                <w:lang w:val="fr-CH"/>
              </w:rPr>
              <w:t>TT.MM.20AA</w:t>
            </w:r>
          </w:p>
          <w:p w14:paraId="1643C185" w14:textId="77777777" w:rsidR="00E74594" w:rsidRDefault="005A5966" w:rsidP="005A5966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5A5966">
              <w:rPr>
                <w:lang w:val="fr-CH"/>
              </w:rPr>
              <w:t>Erstellung des DESCA-Akts</w:t>
            </w:r>
            <w:r>
              <w:rPr>
                <w:lang w:val="fr-CH"/>
              </w:rPr>
              <w:t xml:space="preserve"> </w:t>
            </w:r>
            <w:r w:rsidRPr="005A5966">
              <w:rPr>
                <w:lang w:val="fr-CH"/>
              </w:rPr>
              <w:t>(Vorprojekt)</w:t>
            </w:r>
            <w:r w:rsidR="00E74594">
              <w:rPr>
                <w:lang w:val="fr-CH"/>
              </w:rPr>
              <w:t> :</w:t>
            </w:r>
            <w:r w:rsidR="00E74594">
              <w:rPr>
                <w:lang w:val="fr-CH"/>
              </w:rPr>
              <w:tab/>
            </w:r>
            <w:r>
              <w:rPr>
                <w:lang w:val="fr-CH"/>
              </w:rPr>
              <w:t>TT.MM.20AA</w:t>
            </w:r>
          </w:p>
          <w:p w14:paraId="4063CE3A" w14:textId="77777777" w:rsidR="00E74594" w:rsidRDefault="005A5966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5A5966">
              <w:rPr>
                <w:lang w:val="fr-CH"/>
              </w:rPr>
              <w:t>Erstellung eines Mutationsentwurfs</w:t>
            </w:r>
            <w:r w:rsidR="00E74594">
              <w:rPr>
                <w:lang w:val="fr-CH"/>
              </w:rPr>
              <w:t> :</w:t>
            </w:r>
            <w:r w:rsidR="00E74594">
              <w:rPr>
                <w:lang w:val="fr-CH"/>
              </w:rPr>
              <w:tab/>
            </w:r>
            <w:r>
              <w:rPr>
                <w:lang w:val="fr-CH"/>
              </w:rPr>
              <w:t>TT.MM.20AA</w:t>
            </w:r>
          </w:p>
          <w:p w14:paraId="4FEB68C7" w14:textId="77777777" w:rsidR="00E74594" w:rsidRDefault="005A5966" w:rsidP="005A5966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5A5966">
              <w:rPr>
                <w:lang w:val="fr-CH"/>
              </w:rPr>
              <w:t>Entwurfserstellung zur Regelung der</w:t>
            </w:r>
            <w:r>
              <w:rPr>
                <w:lang w:val="fr-CH"/>
              </w:rPr>
              <w:t xml:space="preserve"> </w:t>
            </w:r>
            <w:r w:rsidRPr="005A5966">
              <w:rPr>
                <w:lang w:val="fr-CH"/>
              </w:rPr>
              <w:t>Dienstbarkeiten</w:t>
            </w:r>
            <w:r w:rsidR="00E74594">
              <w:rPr>
                <w:lang w:val="fr-CH"/>
              </w:rPr>
              <w:t> :</w:t>
            </w:r>
            <w:r w:rsidR="00E74594">
              <w:rPr>
                <w:lang w:val="fr-CH"/>
              </w:rPr>
              <w:tab/>
            </w:r>
            <w:r>
              <w:rPr>
                <w:lang w:val="fr-CH"/>
              </w:rPr>
              <w:t>TT.MM.20AA</w:t>
            </w:r>
          </w:p>
          <w:p w14:paraId="151F6EBD" w14:textId="77777777" w:rsidR="00E74594" w:rsidRDefault="005A5966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5A5966">
              <w:rPr>
                <w:lang w:val="fr-CH"/>
              </w:rPr>
              <w:t>Erstellung eines groben Zeitplans</w:t>
            </w:r>
            <w:r w:rsidR="00E74594">
              <w:rPr>
                <w:lang w:val="fr-CH"/>
              </w:rPr>
              <w:t> :</w:t>
            </w:r>
            <w:r w:rsidR="00E74594">
              <w:rPr>
                <w:lang w:val="fr-CH"/>
              </w:rPr>
              <w:tab/>
            </w:r>
            <w:r>
              <w:rPr>
                <w:lang w:val="fr-CH"/>
              </w:rPr>
              <w:t>TT.MM.20AA</w:t>
            </w:r>
          </w:p>
          <w:p w14:paraId="71E81755" w14:textId="77777777" w:rsidR="00E74594" w:rsidRDefault="005A5966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5A5966">
              <w:rPr>
                <w:lang w:val="fr-CH"/>
              </w:rPr>
              <w:t>Freigabe durch den Auftraggeber</w:t>
            </w:r>
            <w:r w:rsidR="00E74594">
              <w:rPr>
                <w:lang w:val="fr-CH"/>
              </w:rPr>
              <w:t> :</w:t>
            </w:r>
            <w:r w:rsidR="00E74594">
              <w:rPr>
                <w:lang w:val="fr-CH"/>
              </w:rPr>
              <w:tab/>
            </w:r>
            <w:r>
              <w:rPr>
                <w:lang w:val="fr-CH"/>
              </w:rPr>
              <w:t>TT.MM.20AA</w:t>
            </w:r>
          </w:p>
          <w:p w14:paraId="6FD40D70" w14:textId="77777777" w:rsidR="00E74594" w:rsidRDefault="005A5966" w:rsidP="005A5966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5A5966">
              <w:rPr>
                <w:lang w:val="fr-CH"/>
              </w:rPr>
              <w:t>Event. Einholung verschiedener</w:t>
            </w:r>
            <w:r>
              <w:rPr>
                <w:lang w:val="fr-CH"/>
              </w:rPr>
              <w:t xml:space="preserve"> </w:t>
            </w:r>
            <w:r w:rsidRPr="005A5966">
              <w:rPr>
                <w:lang w:val="fr-CH"/>
              </w:rPr>
              <w:t>Genehmigungen</w:t>
            </w:r>
            <w:r w:rsidR="00E74594">
              <w:rPr>
                <w:lang w:val="fr-CH"/>
              </w:rPr>
              <w:t> :</w:t>
            </w:r>
            <w:r w:rsidR="00E74594">
              <w:rPr>
                <w:lang w:val="fr-CH"/>
              </w:rPr>
              <w:tab/>
            </w:r>
            <w:r>
              <w:rPr>
                <w:lang w:val="fr-CH"/>
              </w:rPr>
              <w:t>TT.MM.20AA</w:t>
            </w:r>
          </w:p>
          <w:p w14:paraId="351481BE" w14:textId="77777777" w:rsidR="00E74594" w:rsidRDefault="005A5966" w:rsidP="005A5966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5A5966">
              <w:rPr>
                <w:lang w:val="fr-CH"/>
              </w:rPr>
              <w:t>Event. Einholung der</w:t>
            </w:r>
            <w:r>
              <w:rPr>
                <w:lang w:val="fr-CH"/>
              </w:rPr>
              <w:t xml:space="preserve"> </w:t>
            </w:r>
            <w:r w:rsidRPr="005A5966">
              <w:rPr>
                <w:lang w:val="fr-CH"/>
              </w:rPr>
              <w:t>Kompetenzerteilung</w:t>
            </w:r>
            <w:r w:rsidR="00E74594">
              <w:rPr>
                <w:lang w:val="fr-CH"/>
              </w:rPr>
              <w:t> :</w:t>
            </w:r>
            <w:r w:rsidR="00E74594">
              <w:rPr>
                <w:lang w:val="fr-CH"/>
              </w:rPr>
              <w:tab/>
            </w:r>
            <w:r>
              <w:rPr>
                <w:lang w:val="fr-CH"/>
              </w:rPr>
              <w:t>TT.MM.20AA</w:t>
            </w:r>
          </w:p>
          <w:p w14:paraId="6EC219D5" w14:textId="77777777" w:rsidR="00E74594" w:rsidRDefault="005A5966" w:rsidP="005A5966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5A5966">
              <w:rPr>
                <w:lang w:val="fr-CH"/>
              </w:rPr>
              <w:t>Redaktion des DESCA-Akts</w:t>
            </w:r>
            <w:r>
              <w:rPr>
                <w:lang w:val="fr-CH"/>
              </w:rPr>
              <w:t xml:space="preserve"> </w:t>
            </w:r>
            <w:r w:rsidRPr="005A5966">
              <w:rPr>
                <w:lang w:val="fr-CH"/>
              </w:rPr>
              <w:t>(Redaktion)</w:t>
            </w:r>
            <w:r w:rsidR="00E74594">
              <w:rPr>
                <w:lang w:val="fr-CH"/>
              </w:rPr>
              <w:t> :</w:t>
            </w:r>
            <w:r w:rsidR="00E74594">
              <w:rPr>
                <w:lang w:val="fr-CH"/>
              </w:rPr>
              <w:tab/>
            </w:r>
            <w:r>
              <w:rPr>
                <w:lang w:val="fr-CH"/>
              </w:rPr>
              <w:t>TT.MM.20AA</w:t>
            </w:r>
          </w:p>
          <w:p w14:paraId="2765E8FB" w14:textId="77777777" w:rsidR="00E74594" w:rsidRDefault="005A5966" w:rsidP="005A5966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5A5966">
              <w:rPr>
                <w:lang w:val="fr-CH"/>
              </w:rPr>
              <w:t>Ortsbegehung und Absteckung der</w:t>
            </w:r>
            <w:r>
              <w:rPr>
                <w:lang w:val="fr-CH"/>
              </w:rPr>
              <w:t xml:space="preserve"> </w:t>
            </w:r>
            <w:r w:rsidRPr="005A5966">
              <w:rPr>
                <w:lang w:val="fr-CH"/>
              </w:rPr>
              <w:t>neuen Grenzen</w:t>
            </w:r>
            <w:r w:rsidR="00E74594">
              <w:rPr>
                <w:lang w:val="fr-CH"/>
              </w:rPr>
              <w:t> :</w:t>
            </w:r>
            <w:r w:rsidR="00E74594">
              <w:rPr>
                <w:lang w:val="fr-CH"/>
              </w:rPr>
              <w:tab/>
            </w:r>
            <w:r>
              <w:rPr>
                <w:lang w:val="fr-CH"/>
              </w:rPr>
              <w:t>TT.MM.20AA</w:t>
            </w:r>
          </w:p>
          <w:p w14:paraId="0BA7AE8B" w14:textId="77777777" w:rsidR="00E74594" w:rsidRDefault="005A5966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5A5966">
              <w:rPr>
                <w:lang w:val="fr-CH"/>
              </w:rPr>
              <w:t>Erstellung des detaillierten Zeitplans</w:t>
            </w:r>
            <w:r w:rsidR="00E74594">
              <w:rPr>
                <w:lang w:val="fr-CH"/>
              </w:rPr>
              <w:t> :</w:t>
            </w:r>
            <w:r w:rsidR="00E74594">
              <w:rPr>
                <w:lang w:val="fr-CH"/>
              </w:rPr>
              <w:tab/>
            </w:r>
            <w:r>
              <w:rPr>
                <w:lang w:val="fr-CH"/>
              </w:rPr>
              <w:t>TT.MM.20AA</w:t>
            </w:r>
          </w:p>
          <w:p w14:paraId="3ADFB74E" w14:textId="77777777" w:rsidR="00E74594" w:rsidRDefault="005A5966" w:rsidP="005A5966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5A5966">
              <w:rPr>
                <w:lang w:val="fr-CH"/>
              </w:rPr>
              <w:t xml:space="preserve">Nachführung der AV </w:t>
            </w:r>
            <w:r w:rsidR="000D05C5">
              <w:rPr>
                <w:lang w:val="fr-CH"/>
              </w:rPr>
              <w:t>(</w:t>
            </w:r>
            <w:r w:rsidRPr="005A5966">
              <w:rPr>
                <w:lang w:val="fr-CH"/>
              </w:rPr>
              <w:t>Art. 54 Abs. 3 und 66 Abs. 3 KVAV</w:t>
            </w:r>
            <w:r w:rsidR="000D05C5">
              <w:rPr>
                <w:lang w:val="fr-CH"/>
              </w:rPr>
              <w:t>)</w:t>
            </w:r>
            <w:r w:rsidR="00E74594">
              <w:rPr>
                <w:lang w:val="fr-CH"/>
              </w:rPr>
              <w:t> :</w:t>
            </w:r>
            <w:r w:rsidR="00E74594">
              <w:rPr>
                <w:lang w:val="fr-CH"/>
              </w:rPr>
              <w:tab/>
            </w:r>
            <w:r>
              <w:rPr>
                <w:lang w:val="fr-CH"/>
              </w:rPr>
              <w:t>TT.MM.20AA</w:t>
            </w:r>
          </w:p>
          <w:p w14:paraId="3387F6A4" w14:textId="77777777" w:rsidR="00E74594" w:rsidRDefault="000D05C5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0D05C5">
              <w:rPr>
                <w:lang w:val="fr-CH"/>
              </w:rPr>
              <w:t>Durchführung der Feldarbeiten</w:t>
            </w:r>
            <w:r w:rsidR="00E74594">
              <w:rPr>
                <w:lang w:val="fr-CH"/>
              </w:rPr>
              <w:t> :</w:t>
            </w:r>
            <w:r w:rsidR="00E74594">
              <w:rPr>
                <w:lang w:val="fr-CH"/>
              </w:rPr>
              <w:tab/>
            </w:r>
            <w:r w:rsidR="005A5966">
              <w:rPr>
                <w:lang w:val="fr-CH"/>
              </w:rPr>
              <w:t>TT.MM.20AA</w:t>
            </w:r>
          </w:p>
          <w:p w14:paraId="020DBA1D" w14:textId="77777777" w:rsidR="00E74594" w:rsidRPr="001972D1" w:rsidRDefault="000D05C5" w:rsidP="000D05C5">
            <w:pPr>
              <w:pStyle w:val="06atexteprincipal"/>
              <w:tabs>
                <w:tab w:val="left" w:pos="6553"/>
              </w:tabs>
              <w:rPr>
                <w:b/>
                <w:bCs/>
                <w:lang w:val="fr-CH"/>
              </w:rPr>
            </w:pPr>
            <w:r w:rsidRPr="000D05C5">
              <w:rPr>
                <w:b/>
                <w:bCs/>
                <w:lang w:val="fr-CH"/>
              </w:rPr>
              <w:t>Öffnungsantrag DESCA-Akt (Betrifft</w:t>
            </w:r>
            <w:r>
              <w:rPr>
                <w:b/>
                <w:bCs/>
                <w:lang w:val="fr-CH"/>
              </w:rPr>
              <w:t xml:space="preserve"> </w:t>
            </w:r>
            <w:r w:rsidRPr="000D05C5">
              <w:rPr>
                <w:b/>
                <w:bCs/>
                <w:lang w:val="fr-CH"/>
              </w:rPr>
              <w:t>AV)</w:t>
            </w:r>
            <w:r w:rsidR="00E74594" w:rsidRPr="001972D1">
              <w:rPr>
                <w:b/>
                <w:bCs/>
                <w:lang w:val="fr-CH"/>
              </w:rPr>
              <w:t> :</w:t>
            </w:r>
            <w:r w:rsidR="00E74594" w:rsidRPr="001972D1">
              <w:rPr>
                <w:b/>
                <w:bCs/>
                <w:lang w:val="fr-CH"/>
              </w:rPr>
              <w:tab/>
            </w:r>
            <w:r w:rsidR="005A5966">
              <w:rPr>
                <w:b/>
                <w:bCs/>
                <w:lang w:val="fr-CH"/>
              </w:rPr>
              <w:t>TT.MM.20AA</w:t>
            </w:r>
          </w:p>
          <w:p w14:paraId="63A9976A" w14:textId="77777777" w:rsidR="00E74594" w:rsidRDefault="000D05C5" w:rsidP="00E74594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0D05C5">
              <w:rPr>
                <w:lang w:val="fr-CH"/>
              </w:rPr>
              <w:t>Erledigung der Büroarbeiten</w:t>
            </w:r>
            <w:r w:rsidR="00E74594">
              <w:rPr>
                <w:lang w:val="fr-CH"/>
              </w:rPr>
              <w:t> :</w:t>
            </w:r>
            <w:r w:rsidR="00E74594">
              <w:rPr>
                <w:lang w:val="fr-CH"/>
              </w:rPr>
              <w:tab/>
            </w:r>
            <w:r w:rsidR="005A5966">
              <w:rPr>
                <w:lang w:val="fr-CH"/>
              </w:rPr>
              <w:t>TT.MM.20AA</w:t>
            </w:r>
          </w:p>
          <w:p w14:paraId="7C22B624" w14:textId="77777777" w:rsidR="00E74594" w:rsidRDefault="000D05C5" w:rsidP="000D05C5">
            <w:pPr>
              <w:pStyle w:val="06btexteprincipalsansespacebloc"/>
              <w:rPr>
                <w:lang w:val="fr-CH"/>
              </w:rPr>
            </w:pPr>
            <w:r w:rsidRPr="000D05C5">
              <w:rPr>
                <w:lang w:val="fr-CH"/>
              </w:rPr>
              <w:t>Weiterleitung des Dossiers an die</w:t>
            </w:r>
            <w:r>
              <w:rPr>
                <w:lang w:val="fr-CH"/>
              </w:rPr>
              <w:t xml:space="preserve"> </w:t>
            </w:r>
            <w:r w:rsidRPr="000D05C5">
              <w:rPr>
                <w:lang w:val="fr-CH"/>
              </w:rPr>
              <w:t>zuständige(n) Stelle(n)</w:t>
            </w:r>
            <w:r w:rsidR="00E74594">
              <w:rPr>
                <w:lang w:val="fr-CH"/>
              </w:rPr>
              <w:t> :</w:t>
            </w:r>
          </w:p>
          <w:p w14:paraId="5AB284DA" w14:textId="77777777" w:rsidR="00E74594" w:rsidRDefault="000D05C5" w:rsidP="00E74594">
            <w:pPr>
              <w:pStyle w:val="07puces"/>
              <w:tabs>
                <w:tab w:val="left" w:pos="6530"/>
              </w:tabs>
              <w:rPr>
                <w:lang w:val="fr-CH"/>
              </w:rPr>
            </w:pPr>
            <w:r>
              <w:rPr>
                <w:lang w:val="fr-CH"/>
              </w:rPr>
              <w:t>Amt</w:t>
            </w:r>
            <w:r w:rsidR="00E74594">
              <w:rPr>
                <w:lang w:val="fr-CH"/>
              </w:rPr>
              <w:t xml:space="preserve"> A</w:t>
            </w:r>
            <w:r w:rsidR="00E74594">
              <w:rPr>
                <w:lang w:val="fr-CH"/>
              </w:rPr>
              <w:tab/>
            </w:r>
            <w:r w:rsidR="005A5966">
              <w:rPr>
                <w:lang w:val="fr-CH"/>
              </w:rPr>
              <w:t>TT.MM.20AA</w:t>
            </w:r>
          </w:p>
          <w:p w14:paraId="0D9F901E" w14:textId="77777777" w:rsidR="00E74594" w:rsidRDefault="000D05C5" w:rsidP="00E74594">
            <w:pPr>
              <w:pStyle w:val="07puces"/>
              <w:tabs>
                <w:tab w:val="left" w:pos="6530"/>
              </w:tabs>
              <w:rPr>
                <w:lang w:val="fr-CH"/>
              </w:rPr>
            </w:pPr>
            <w:r>
              <w:rPr>
                <w:lang w:val="fr-CH"/>
              </w:rPr>
              <w:t xml:space="preserve">Amt </w:t>
            </w:r>
            <w:r w:rsidR="00E74594">
              <w:rPr>
                <w:lang w:val="fr-CH"/>
              </w:rPr>
              <w:t>B</w:t>
            </w:r>
            <w:r w:rsidR="00E74594">
              <w:rPr>
                <w:lang w:val="fr-CH"/>
              </w:rPr>
              <w:tab/>
            </w:r>
            <w:r w:rsidR="005A5966">
              <w:rPr>
                <w:lang w:val="fr-CH"/>
              </w:rPr>
              <w:t>TT.MM.20AA</w:t>
            </w:r>
          </w:p>
          <w:p w14:paraId="3D68781C" w14:textId="77777777" w:rsidR="00E74594" w:rsidRDefault="000D05C5" w:rsidP="00E74594">
            <w:pPr>
              <w:pStyle w:val="07puces"/>
              <w:tabs>
                <w:tab w:val="left" w:pos="6530"/>
              </w:tabs>
              <w:spacing w:after="180"/>
              <w:rPr>
                <w:lang w:val="fr-CH"/>
              </w:rPr>
            </w:pPr>
            <w:r>
              <w:rPr>
                <w:lang w:val="fr-CH"/>
              </w:rPr>
              <w:t xml:space="preserve">Amt </w:t>
            </w:r>
            <w:r w:rsidR="00E74594">
              <w:rPr>
                <w:lang w:val="fr-CH"/>
              </w:rPr>
              <w:t>C</w:t>
            </w:r>
            <w:r w:rsidR="00E74594">
              <w:rPr>
                <w:lang w:val="fr-CH"/>
              </w:rPr>
              <w:tab/>
            </w:r>
            <w:r w:rsidR="005A5966">
              <w:rPr>
                <w:lang w:val="fr-CH"/>
              </w:rPr>
              <w:t>TT.MM.20AA</w:t>
            </w:r>
          </w:p>
          <w:p w14:paraId="6BD4A043" w14:textId="77777777" w:rsidR="00E74594" w:rsidRDefault="00E74594" w:rsidP="00E74594">
            <w:pPr>
              <w:pStyle w:val="06btexteprincipalsansespacebloc"/>
              <w:rPr>
                <w:lang w:val="fr-CH"/>
              </w:rPr>
            </w:pPr>
          </w:p>
          <w:p w14:paraId="57151F3A" w14:textId="77777777" w:rsidR="00E74594" w:rsidRDefault="00E74594" w:rsidP="00E74594">
            <w:pPr>
              <w:pStyle w:val="06btexteprincipalsansespacebloc"/>
              <w:rPr>
                <w:lang w:val="fr-CH"/>
              </w:rPr>
            </w:pPr>
          </w:p>
          <w:p w14:paraId="605BDBB2" w14:textId="77777777" w:rsidR="00E74594" w:rsidRDefault="000D05C5" w:rsidP="00E74594">
            <w:pPr>
              <w:pStyle w:val="06btexteprincipalsansespacebloc"/>
              <w:rPr>
                <w:lang w:val="fr-CH"/>
              </w:rPr>
            </w:pPr>
            <w:r w:rsidRPr="000D05C5">
              <w:rPr>
                <w:lang w:val="fr-CH"/>
              </w:rPr>
              <w:lastRenderedPageBreak/>
              <w:t>Rücksendung der Unterlagen durch die zuständige(n) Stelle(n)</w:t>
            </w:r>
            <w:r w:rsidR="00E74594">
              <w:rPr>
                <w:lang w:val="fr-CH"/>
              </w:rPr>
              <w:t> :</w:t>
            </w:r>
          </w:p>
          <w:p w14:paraId="3F081D85" w14:textId="77777777" w:rsidR="00E74594" w:rsidRDefault="000D05C5" w:rsidP="00E74594">
            <w:pPr>
              <w:pStyle w:val="07puces"/>
              <w:tabs>
                <w:tab w:val="left" w:pos="6530"/>
              </w:tabs>
              <w:rPr>
                <w:lang w:val="fr-CH"/>
              </w:rPr>
            </w:pPr>
            <w:r>
              <w:rPr>
                <w:lang w:val="fr-CH"/>
              </w:rPr>
              <w:t>Amt</w:t>
            </w:r>
            <w:r w:rsidR="00E74594">
              <w:rPr>
                <w:lang w:val="fr-CH"/>
              </w:rPr>
              <w:t xml:space="preserve"> A</w:t>
            </w:r>
            <w:r w:rsidR="00E74594">
              <w:rPr>
                <w:lang w:val="fr-CH"/>
              </w:rPr>
              <w:tab/>
            </w:r>
            <w:r w:rsidR="005A5966">
              <w:rPr>
                <w:lang w:val="fr-CH"/>
              </w:rPr>
              <w:t>TT.MM.20AA</w:t>
            </w:r>
          </w:p>
          <w:p w14:paraId="356159B3" w14:textId="77777777" w:rsidR="00E74594" w:rsidRDefault="000D05C5" w:rsidP="00E74594">
            <w:pPr>
              <w:pStyle w:val="07puces"/>
              <w:tabs>
                <w:tab w:val="left" w:pos="6530"/>
              </w:tabs>
              <w:rPr>
                <w:lang w:val="fr-CH"/>
              </w:rPr>
            </w:pPr>
            <w:r>
              <w:rPr>
                <w:lang w:val="fr-CH"/>
              </w:rPr>
              <w:t xml:space="preserve">Amt </w:t>
            </w:r>
            <w:r w:rsidR="00E74594">
              <w:rPr>
                <w:lang w:val="fr-CH"/>
              </w:rPr>
              <w:t>B</w:t>
            </w:r>
            <w:r w:rsidR="00E74594">
              <w:rPr>
                <w:lang w:val="fr-CH"/>
              </w:rPr>
              <w:tab/>
            </w:r>
            <w:r w:rsidR="005A5966">
              <w:rPr>
                <w:lang w:val="fr-CH"/>
              </w:rPr>
              <w:t>TT.MM.20AA</w:t>
            </w:r>
          </w:p>
          <w:p w14:paraId="72BAEE75" w14:textId="77777777" w:rsidR="00E74594" w:rsidRDefault="000D05C5" w:rsidP="00E74594">
            <w:pPr>
              <w:pStyle w:val="07puces"/>
              <w:tabs>
                <w:tab w:val="left" w:pos="6530"/>
              </w:tabs>
              <w:spacing w:after="180"/>
              <w:rPr>
                <w:lang w:val="fr-CH"/>
              </w:rPr>
            </w:pPr>
            <w:r>
              <w:rPr>
                <w:lang w:val="fr-CH"/>
              </w:rPr>
              <w:t xml:space="preserve">Amt </w:t>
            </w:r>
            <w:r w:rsidR="00E74594">
              <w:rPr>
                <w:lang w:val="fr-CH"/>
              </w:rPr>
              <w:t>C</w:t>
            </w:r>
            <w:r w:rsidR="00E74594">
              <w:rPr>
                <w:lang w:val="fr-CH"/>
              </w:rPr>
              <w:tab/>
            </w:r>
            <w:r w:rsidR="005A5966">
              <w:rPr>
                <w:lang w:val="fr-CH"/>
              </w:rPr>
              <w:t>TT.MM.20AA</w:t>
            </w:r>
          </w:p>
          <w:p w14:paraId="085AF4D2" w14:textId="77777777" w:rsidR="00E74594" w:rsidRDefault="00A95FA7" w:rsidP="000D05C5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A95FA7">
              <w:rPr>
                <w:lang w:val="fr-CH"/>
              </w:rPr>
              <w:t xml:space="preserve">Übermittlung </w:t>
            </w:r>
            <w:r w:rsidR="000D05C5" w:rsidRPr="000D05C5">
              <w:rPr>
                <w:lang w:val="fr-CH"/>
              </w:rPr>
              <w:t>des Mutations</w:t>
            </w:r>
            <w:r w:rsidR="000D05C5">
              <w:rPr>
                <w:lang w:val="fr-CH"/>
              </w:rPr>
              <w:t xml:space="preserve">geschäftes </w:t>
            </w:r>
            <w:r w:rsidR="000D05C5" w:rsidRPr="000D05C5">
              <w:rPr>
                <w:lang w:val="fr-CH"/>
              </w:rPr>
              <w:t>an den Notar</w:t>
            </w:r>
            <w:r w:rsidR="00E74594">
              <w:rPr>
                <w:lang w:val="fr-CH"/>
              </w:rPr>
              <w:t> :</w:t>
            </w:r>
            <w:r w:rsidR="00E74594">
              <w:rPr>
                <w:lang w:val="fr-CH"/>
              </w:rPr>
              <w:tab/>
            </w:r>
            <w:r w:rsidR="005A5966">
              <w:rPr>
                <w:lang w:val="fr-CH"/>
              </w:rPr>
              <w:t>TT.MM.20AA</w:t>
            </w:r>
          </w:p>
          <w:p w14:paraId="246EC893" w14:textId="77777777" w:rsidR="00D47C56" w:rsidRDefault="00A95FA7" w:rsidP="000D05C5">
            <w:pPr>
              <w:pStyle w:val="06atexteprincipal"/>
              <w:tabs>
                <w:tab w:val="left" w:pos="6553"/>
              </w:tabs>
              <w:rPr>
                <w:lang w:val="fr-CH"/>
              </w:rPr>
            </w:pPr>
            <w:r w:rsidRPr="00A95FA7">
              <w:rPr>
                <w:lang w:val="fr-CH"/>
              </w:rPr>
              <w:t xml:space="preserve">Übermittlung </w:t>
            </w:r>
            <w:r w:rsidR="00D47C56" w:rsidRPr="00D47C56">
              <w:rPr>
                <w:lang w:val="fr-CH"/>
              </w:rPr>
              <w:t>des Mutationsgeschäftes an d</w:t>
            </w:r>
            <w:r w:rsidR="00D47C56">
              <w:rPr>
                <w:lang w:val="fr-CH"/>
              </w:rPr>
              <w:t>as</w:t>
            </w:r>
            <w:r w:rsidR="00D47C56" w:rsidRPr="00D47C56">
              <w:rPr>
                <w:lang w:val="fr-CH"/>
              </w:rPr>
              <w:t xml:space="preserve"> </w:t>
            </w:r>
            <w:r w:rsidR="00D47C56">
              <w:rPr>
                <w:lang w:val="fr-CH"/>
              </w:rPr>
              <w:t>Grundbuchamt</w:t>
            </w:r>
            <w:r w:rsidR="00D47C56" w:rsidRPr="00D47C56">
              <w:rPr>
                <w:lang w:val="fr-CH"/>
              </w:rPr>
              <w:t xml:space="preserve"> :</w:t>
            </w:r>
            <w:r w:rsidR="00D47C56" w:rsidRPr="00D47C56">
              <w:rPr>
                <w:lang w:val="fr-CH"/>
              </w:rPr>
              <w:tab/>
              <w:t>TT.MM.20AA</w:t>
            </w:r>
          </w:p>
        </w:tc>
      </w:tr>
      <w:tr w:rsidR="007F4298" w14:paraId="509656F6" w14:textId="77777777" w:rsidTr="007F4298">
        <w:tc>
          <w:tcPr>
            <w:tcW w:w="9627" w:type="dxa"/>
            <w:gridSpan w:val="2"/>
            <w:shd w:val="clear" w:color="auto" w:fill="D9D9D9" w:themeFill="background1" w:themeFillShade="D9"/>
          </w:tcPr>
          <w:p w14:paraId="3D0DAC43" w14:textId="77777777" w:rsidR="007F4298" w:rsidRDefault="000D05C5" w:rsidP="007C7030">
            <w:pPr>
              <w:pStyle w:val="06atexteprincipal"/>
              <w:rPr>
                <w:lang w:val="fr-CH"/>
              </w:rPr>
            </w:pPr>
            <w:r w:rsidRPr="000D05C5">
              <w:rPr>
                <w:lang w:val="fr-CH"/>
              </w:rPr>
              <w:lastRenderedPageBreak/>
              <w:t>Ausführliche Erläuterung der Gründe, warum das Dossier nicht abgeschlossen werden konnte</w:t>
            </w:r>
          </w:p>
        </w:tc>
      </w:tr>
      <w:tr w:rsidR="007F4298" w14:paraId="4D652670" w14:textId="77777777" w:rsidTr="006B6D77">
        <w:tc>
          <w:tcPr>
            <w:tcW w:w="9627" w:type="dxa"/>
            <w:gridSpan w:val="2"/>
          </w:tcPr>
          <w:p w14:paraId="3293064A" w14:textId="77777777" w:rsidR="007F4298" w:rsidRDefault="007F4298" w:rsidP="007C7030">
            <w:pPr>
              <w:pStyle w:val="06atexteprincipal"/>
              <w:rPr>
                <w:lang w:val="fr-CH"/>
              </w:rPr>
            </w:pPr>
          </w:p>
        </w:tc>
      </w:tr>
      <w:tr w:rsidR="007F4298" w14:paraId="2943DBDE" w14:textId="77777777" w:rsidTr="007F4298">
        <w:tc>
          <w:tcPr>
            <w:tcW w:w="9627" w:type="dxa"/>
            <w:gridSpan w:val="2"/>
            <w:shd w:val="clear" w:color="auto" w:fill="D9D9D9" w:themeFill="background1" w:themeFillShade="D9"/>
          </w:tcPr>
          <w:p w14:paraId="3C80838F" w14:textId="77777777" w:rsidR="007F4298" w:rsidRDefault="000D05C5" w:rsidP="007C7030">
            <w:pPr>
              <w:pStyle w:val="06atexteprincipal"/>
              <w:rPr>
                <w:lang w:val="fr-CH"/>
              </w:rPr>
            </w:pPr>
            <w:r w:rsidRPr="000D05C5">
              <w:rPr>
                <w:lang w:val="fr-CH"/>
              </w:rPr>
              <w:t>Ausführliche Erläuterung der triftigen Gründe, die eine Verlängerung rechtfertigen würden</w:t>
            </w:r>
          </w:p>
        </w:tc>
      </w:tr>
      <w:tr w:rsidR="007F4298" w14:paraId="359579BE" w14:textId="77777777" w:rsidTr="003C22E1">
        <w:tc>
          <w:tcPr>
            <w:tcW w:w="9627" w:type="dxa"/>
            <w:gridSpan w:val="2"/>
          </w:tcPr>
          <w:p w14:paraId="2B56A21A" w14:textId="77777777" w:rsidR="007F4298" w:rsidRDefault="007F4298" w:rsidP="007C7030">
            <w:pPr>
              <w:pStyle w:val="06atexteprincipal"/>
              <w:rPr>
                <w:lang w:val="fr-CH"/>
              </w:rPr>
            </w:pPr>
          </w:p>
        </w:tc>
      </w:tr>
      <w:tr w:rsidR="007F4298" w14:paraId="4B1FA838" w14:textId="77777777" w:rsidTr="007F4298">
        <w:tc>
          <w:tcPr>
            <w:tcW w:w="9627" w:type="dxa"/>
            <w:gridSpan w:val="2"/>
            <w:shd w:val="clear" w:color="auto" w:fill="D9D9D9" w:themeFill="background1" w:themeFillShade="D9"/>
          </w:tcPr>
          <w:p w14:paraId="426C2DA3" w14:textId="77777777" w:rsidR="007F4298" w:rsidRDefault="003968ED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G</w:t>
            </w:r>
            <w:r w:rsidR="000D05C5" w:rsidRPr="000D05C5">
              <w:rPr>
                <w:lang w:val="fr-CH"/>
              </w:rPr>
              <w:t xml:space="preserve">enaue Beschreibung der getroffenen Massnahmen </w:t>
            </w:r>
            <w:r w:rsidR="000D05C5" w:rsidRPr="00D47C56">
              <w:rPr>
                <w:u w:val="single"/>
                <w:lang w:val="fr-CH"/>
              </w:rPr>
              <w:t xml:space="preserve">mit </w:t>
            </w:r>
            <w:r w:rsidR="00D47C56" w:rsidRPr="00D47C56">
              <w:rPr>
                <w:u w:val="single"/>
                <w:lang w:val="fr-CH"/>
              </w:rPr>
              <w:t>detaillierte</w:t>
            </w:r>
            <w:r w:rsidR="00D47C56">
              <w:rPr>
                <w:u w:val="single"/>
                <w:lang w:val="fr-CH"/>
              </w:rPr>
              <w:t>m</w:t>
            </w:r>
            <w:r w:rsidR="00D47C56" w:rsidRPr="00D47C56">
              <w:rPr>
                <w:u w:val="single"/>
                <w:lang w:val="fr-CH"/>
              </w:rPr>
              <w:t xml:space="preserve"> </w:t>
            </w:r>
            <w:r w:rsidR="003E0A42">
              <w:rPr>
                <w:u w:val="single"/>
                <w:lang w:val="fr-CH"/>
              </w:rPr>
              <w:t xml:space="preserve">und realistischem </w:t>
            </w:r>
            <w:r w:rsidR="000D05C5" w:rsidRPr="00D47C56">
              <w:rPr>
                <w:u w:val="single"/>
                <w:lang w:val="fr-CH"/>
              </w:rPr>
              <w:t>Zeitplan</w:t>
            </w:r>
            <w:r w:rsidR="00A95FA7">
              <w:rPr>
                <w:lang w:val="fr-CH"/>
              </w:rPr>
              <w:t xml:space="preserve">, </w:t>
            </w:r>
            <w:r w:rsidR="000D05C5" w:rsidRPr="000D05C5">
              <w:rPr>
                <w:lang w:val="fr-CH"/>
              </w:rPr>
              <w:t>um die ordnungsgemässe Ausführung des Dossiers zu gewährleisten</w:t>
            </w:r>
          </w:p>
        </w:tc>
      </w:tr>
      <w:tr w:rsidR="007F4298" w14:paraId="4F40A3F3" w14:textId="77777777" w:rsidTr="004E3052">
        <w:tc>
          <w:tcPr>
            <w:tcW w:w="9627" w:type="dxa"/>
            <w:gridSpan w:val="2"/>
          </w:tcPr>
          <w:p w14:paraId="18855CAA" w14:textId="77777777" w:rsidR="007F4298" w:rsidRDefault="007F4298" w:rsidP="007C7030">
            <w:pPr>
              <w:pStyle w:val="06atexteprincipal"/>
              <w:rPr>
                <w:lang w:val="fr-CH"/>
              </w:rPr>
            </w:pPr>
          </w:p>
        </w:tc>
      </w:tr>
      <w:tr w:rsidR="007F4298" w14:paraId="59C74F59" w14:textId="77777777" w:rsidTr="007F4298">
        <w:tc>
          <w:tcPr>
            <w:tcW w:w="9627" w:type="dxa"/>
            <w:gridSpan w:val="2"/>
            <w:shd w:val="clear" w:color="auto" w:fill="D9D9D9" w:themeFill="background1" w:themeFillShade="D9"/>
          </w:tcPr>
          <w:p w14:paraId="7DDE71F9" w14:textId="77777777" w:rsidR="007F4298" w:rsidRDefault="000D05C5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B</w:t>
            </w:r>
            <w:r w:rsidRPr="000D05C5">
              <w:rPr>
                <w:lang w:val="fr-CH"/>
              </w:rPr>
              <w:t>eteiligte Akteure</w:t>
            </w:r>
            <w:r w:rsidR="007F4298">
              <w:rPr>
                <w:lang w:val="fr-CH"/>
              </w:rPr>
              <w:br/>
              <w:t>(</w:t>
            </w:r>
            <w:r>
              <w:rPr>
                <w:i/>
                <w:iCs/>
                <w:lang w:val="fr-CH"/>
              </w:rPr>
              <w:t>Fu</w:t>
            </w:r>
            <w:r w:rsidR="007F4298" w:rsidRPr="007F4298">
              <w:rPr>
                <w:i/>
                <w:iCs/>
                <w:lang w:val="fr-CH"/>
              </w:rPr>
              <w:t>n</w:t>
            </w:r>
            <w:r>
              <w:rPr>
                <w:i/>
                <w:iCs/>
                <w:lang w:val="fr-CH"/>
              </w:rPr>
              <w:t>k</w:t>
            </w:r>
            <w:r w:rsidR="007F4298" w:rsidRPr="007F4298">
              <w:rPr>
                <w:i/>
                <w:iCs/>
                <w:lang w:val="fr-CH"/>
              </w:rPr>
              <w:t xml:space="preserve">tion, </w:t>
            </w:r>
            <w:r>
              <w:rPr>
                <w:i/>
                <w:iCs/>
                <w:lang w:val="fr-CH"/>
              </w:rPr>
              <w:t>Name</w:t>
            </w:r>
            <w:r w:rsidR="007F4298" w:rsidRPr="007F4298">
              <w:rPr>
                <w:i/>
                <w:iCs/>
                <w:lang w:val="fr-CH"/>
              </w:rPr>
              <w:t xml:space="preserve">, </w:t>
            </w:r>
            <w:r>
              <w:rPr>
                <w:i/>
                <w:iCs/>
                <w:lang w:val="fr-CH"/>
              </w:rPr>
              <w:t>Vorname</w:t>
            </w:r>
            <w:r w:rsidR="007F4298">
              <w:rPr>
                <w:lang w:val="fr-CH"/>
              </w:rPr>
              <w:t>)</w:t>
            </w:r>
          </w:p>
        </w:tc>
      </w:tr>
      <w:tr w:rsidR="007F4298" w14:paraId="39E8FA4B" w14:textId="77777777" w:rsidTr="00AB7FDA">
        <w:tc>
          <w:tcPr>
            <w:tcW w:w="4813" w:type="dxa"/>
          </w:tcPr>
          <w:p w14:paraId="4E3BE6C4" w14:textId="77777777" w:rsidR="009E4D0F" w:rsidRDefault="00561BDB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0D05C5" w:rsidRPr="000D05C5">
              <w:rPr>
                <w:lang w:val="fr-CH"/>
              </w:rPr>
              <w:t xml:space="preserve">Eigentümer </w:t>
            </w:r>
            <w:r w:rsidR="000D05C5">
              <w:rPr>
                <w:lang w:val="fr-CH"/>
              </w:rPr>
              <w:t>Grst-Nr</w:t>
            </w:r>
            <w:r w:rsidR="009E4D0F">
              <w:rPr>
                <w:lang w:val="fr-CH"/>
              </w:rPr>
              <w:t xml:space="preserve"> A</w:t>
            </w:r>
          </w:p>
          <w:p w14:paraId="6B10DA72" w14:textId="77777777" w:rsidR="009E4D0F" w:rsidRDefault="00561BDB" w:rsidP="009E4D0F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0D05C5" w:rsidRPr="000D05C5">
              <w:rPr>
                <w:lang w:val="fr-CH"/>
              </w:rPr>
              <w:t xml:space="preserve">Eigentümer Grst-Nr </w:t>
            </w:r>
            <w:r w:rsidR="009E4D0F">
              <w:rPr>
                <w:lang w:val="fr-CH"/>
              </w:rPr>
              <w:t>B</w:t>
            </w:r>
          </w:p>
          <w:p w14:paraId="0099412D" w14:textId="77777777" w:rsidR="009E4D0F" w:rsidRDefault="00561BDB" w:rsidP="009E4D0F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0D05C5" w:rsidRPr="000D05C5">
              <w:rPr>
                <w:lang w:val="fr-CH"/>
              </w:rPr>
              <w:t xml:space="preserve">Eigentümer Grst-Nr </w:t>
            </w:r>
            <w:r w:rsidR="009E4D0F">
              <w:rPr>
                <w:lang w:val="fr-CH"/>
              </w:rPr>
              <w:t>C</w:t>
            </w:r>
          </w:p>
          <w:p w14:paraId="12661545" w14:textId="77777777" w:rsidR="007F4298" w:rsidRDefault="00561BDB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3D70EB">
              <w:rPr>
                <w:lang w:val="fr-CH"/>
              </w:rPr>
              <w:t>Archite</w:t>
            </w:r>
            <w:r w:rsidR="000D05C5">
              <w:rPr>
                <w:lang w:val="fr-CH"/>
              </w:rPr>
              <w:t>k</w:t>
            </w:r>
            <w:r w:rsidR="003D70EB">
              <w:rPr>
                <w:lang w:val="fr-CH"/>
              </w:rPr>
              <w:t>t</w:t>
            </w:r>
          </w:p>
          <w:p w14:paraId="714ABB33" w14:textId="77777777" w:rsidR="003D70EB" w:rsidRDefault="003D70EB" w:rsidP="008F1907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0D05C5">
              <w:rPr>
                <w:lang w:val="fr-CH"/>
              </w:rPr>
              <w:t>Bauherr</w:t>
            </w:r>
          </w:p>
        </w:tc>
        <w:tc>
          <w:tcPr>
            <w:tcW w:w="4814" w:type="dxa"/>
          </w:tcPr>
          <w:p w14:paraId="5AFC95A4" w14:textId="77777777" w:rsidR="009E4D0F" w:rsidRDefault="00561BDB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0D05C5">
              <w:rPr>
                <w:lang w:val="fr-CH"/>
              </w:rPr>
              <w:t>Behörde</w:t>
            </w:r>
            <w:r w:rsidR="003D70EB">
              <w:rPr>
                <w:lang w:val="fr-CH"/>
              </w:rPr>
              <w:t xml:space="preserve"> X</w:t>
            </w:r>
          </w:p>
          <w:p w14:paraId="27058B6C" w14:textId="77777777" w:rsidR="009E4D0F" w:rsidRDefault="00561BDB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0D05C5" w:rsidRPr="000D05C5">
              <w:rPr>
                <w:lang w:val="fr-CH"/>
              </w:rPr>
              <w:t>Behörde</w:t>
            </w:r>
            <w:r w:rsidR="009E4D0F">
              <w:rPr>
                <w:lang w:val="fr-CH"/>
              </w:rPr>
              <w:t xml:space="preserve"> </w:t>
            </w:r>
            <w:r w:rsidR="003D70EB">
              <w:rPr>
                <w:lang w:val="fr-CH"/>
              </w:rPr>
              <w:t>Y</w:t>
            </w:r>
          </w:p>
          <w:p w14:paraId="1AC275B8" w14:textId="77777777" w:rsidR="009E4D0F" w:rsidRDefault="00561BDB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9E4D0F">
              <w:rPr>
                <w:lang w:val="fr-CH"/>
              </w:rPr>
              <w:t>Ban</w:t>
            </w:r>
            <w:r w:rsidR="000D05C5">
              <w:rPr>
                <w:lang w:val="fr-CH"/>
              </w:rPr>
              <w:t>k</w:t>
            </w:r>
          </w:p>
          <w:p w14:paraId="312AD243" w14:textId="77777777" w:rsidR="009E4D0F" w:rsidRDefault="00561BDB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3D70EB">
              <w:rPr>
                <w:lang w:val="fr-CH"/>
              </w:rPr>
              <w:t>N</w:t>
            </w:r>
            <w:r w:rsidR="003D70EB" w:rsidRPr="009E4D0F">
              <w:rPr>
                <w:lang w:val="fr-CH"/>
              </w:rPr>
              <w:t>otar</w:t>
            </w:r>
          </w:p>
          <w:p w14:paraId="52D11394" w14:textId="77777777" w:rsidR="009E4D0F" w:rsidRDefault="00561BDB" w:rsidP="003D70EB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9E4D0F">
              <w:rPr>
                <w:lang w:val="fr-CH"/>
              </w:rPr>
              <w:t>X</w:t>
            </w:r>
          </w:p>
        </w:tc>
      </w:tr>
      <w:tr w:rsidR="007F4298" w14:paraId="056DDA85" w14:textId="77777777" w:rsidTr="009E4D0F">
        <w:tc>
          <w:tcPr>
            <w:tcW w:w="9627" w:type="dxa"/>
            <w:gridSpan w:val="2"/>
            <w:shd w:val="clear" w:color="auto" w:fill="D9D9D9" w:themeFill="background1" w:themeFillShade="D9"/>
          </w:tcPr>
          <w:p w14:paraId="39D6EDCE" w14:textId="77777777" w:rsidR="007F4298" w:rsidRDefault="00A95FA7" w:rsidP="007C7030">
            <w:pPr>
              <w:pStyle w:val="06atexteprincipal"/>
              <w:rPr>
                <w:lang w:val="fr-CH"/>
              </w:rPr>
            </w:pPr>
            <w:r w:rsidRPr="00A95FA7">
              <w:rPr>
                <w:lang w:val="fr-CH"/>
              </w:rPr>
              <w:t>Bestätigung, dass die betroffenen Beteiligten informiert wurden, um das Dossier innerhalb der nächsten sechs Monate abzuschlie</w:t>
            </w:r>
            <w:r>
              <w:rPr>
                <w:lang w:val="fr-CH"/>
              </w:rPr>
              <w:t>ss</w:t>
            </w:r>
            <w:r w:rsidRPr="00A95FA7">
              <w:rPr>
                <w:lang w:val="fr-CH"/>
              </w:rPr>
              <w:t xml:space="preserve">en </w:t>
            </w:r>
            <w:r w:rsidR="002F4950">
              <w:rPr>
                <w:lang w:val="fr-CH"/>
              </w:rPr>
              <w:t>(</w:t>
            </w:r>
            <w:r w:rsidR="003968ED" w:rsidRPr="003968ED">
              <w:rPr>
                <w:i/>
                <w:iCs/>
                <w:lang w:val="fr-CH"/>
              </w:rPr>
              <w:t>mit entsprechenden Nachweisen, z. B. durch Unterschrift im obigen Feld</w:t>
            </w:r>
            <w:r w:rsidR="002F4950">
              <w:rPr>
                <w:lang w:val="fr-CH"/>
              </w:rPr>
              <w:t>)</w:t>
            </w:r>
            <w:r>
              <w:rPr>
                <w:lang w:val="fr-CH"/>
              </w:rPr>
              <w:t>.</w:t>
            </w:r>
            <w:r w:rsidR="008F1907">
              <w:rPr>
                <w:lang w:val="fr-CH"/>
              </w:rPr>
              <w:t xml:space="preserve"> </w:t>
            </w:r>
            <w:r w:rsidR="003968ED" w:rsidRPr="003968ED">
              <w:rPr>
                <w:i/>
                <w:iCs/>
                <w:lang w:val="fr-CH"/>
              </w:rPr>
              <w:t>Darüber hinaus verpflichtet sich der/die patentierte Ingenieur-Geometer/in mit seiner/ihrer Unterschrift, das vorliegende Formular nach Erlass der Entscheidung an die beteiligten Akteure weiterzuleiten.</w:t>
            </w:r>
          </w:p>
        </w:tc>
      </w:tr>
      <w:tr w:rsidR="002F4950" w14:paraId="5262B5CE" w14:textId="77777777" w:rsidTr="00785DAF">
        <w:tc>
          <w:tcPr>
            <w:tcW w:w="9627" w:type="dxa"/>
            <w:gridSpan w:val="2"/>
          </w:tcPr>
          <w:p w14:paraId="6264DC42" w14:textId="77777777" w:rsidR="002F4950" w:rsidRDefault="002F4950" w:rsidP="007C7030">
            <w:pPr>
              <w:pStyle w:val="06atexteprincipal"/>
              <w:rPr>
                <w:lang w:val="fr-CH"/>
              </w:rPr>
            </w:pPr>
          </w:p>
        </w:tc>
      </w:tr>
      <w:tr w:rsidR="009E4D0F" w14:paraId="109C5D7B" w14:textId="77777777" w:rsidTr="009E4D0F">
        <w:tc>
          <w:tcPr>
            <w:tcW w:w="9627" w:type="dxa"/>
            <w:gridSpan w:val="2"/>
            <w:shd w:val="clear" w:color="auto" w:fill="D9D9D9" w:themeFill="background1" w:themeFillShade="D9"/>
          </w:tcPr>
          <w:p w14:paraId="2FE573E8" w14:textId="77777777" w:rsidR="009E4D0F" w:rsidRDefault="003968ED" w:rsidP="003968ED">
            <w:pPr>
              <w:pStyle w:val="06atexteprincipal"/>
              <w:rPr>
                <w:lang w:val="fr-CH"/>
              </w:rPr>
            </w:pPr>
            <w:r w:rsidRPr="003968ED">
              <w:rPr>
                <w:lang w:val="fr-CH"/>
              </w:rPr>
              <w:t>Genaue Beschreibung der Lehren, die der private Ingenieur-Geometer gezogen hat, damit sich die Situation nicht</w:t>
            </w:r>
            <w:r>
              <w:rPr>
                <w:lang w:val="fr-CH"/>
              </w:rPr>
              <w:t xml:space="preserve"> </w:t>
            </w:r>
            <w:r w:rsidRPr="003968ED">
              <w:rPr>
                <w:lang w:val="fr-CH"/>
              </w:rPr>
              <w:t>wiederholt.</w:t>
            </w:r>
          </w:p>
        </w:tc>
      </w:tr>
      <w:tr w:rsidR="009E4D0F" w14:paraId="745AA45D" w14:textId="77777777" w:rsidTr="00824715">
        <w:tc>
          <w:tcPr>
            <w:tcW w:w="9627" w:type="dxa"/>
            <w:gridSpan w:val="2"/>
          </w:tcPr>
          <w:p w14:paraId="59BAF520" w14:textId="77777777" w:rsidR="009E4D0F" w:rsidRDefault="009E4D0F" w:rsidP="007C7030">
            <w:pPr>
              <w:pStyle w:val="06atexteprincipal"/>
              <w:rPr>
                <w:lang w:val="fr-CH"/>
              </w:rPr>
            </w:pPr>
          </w:p>
        </w:tc>
      </w:tr>
      <w:tr w:rsidR="007F4298" w14:paraId="59C16DFD" w14:textId="77777777" w:rsidTr="002F4950">
        <w:tc>
          <w:tcPr>
            <w:tcW w:w="4813" w:type="dxa"/>
            <w:shd w:val="clear" w:color="auto" w:fill="D9D9D9" w:themeFill="background1" w:themeFillShade="D9"/>
          </w:tcPr>
          <w:p w14:paraId="54607886" w14:textId="77777777" w:rsidR="007F4298" w:rsidRDefault="003968ED" w:rsidP="007C7030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Ort</w:t>
            </w:r>
            <w:r w:rsidR="002F4950">
              <w:rPr>
                <w:lang w:val="fr-CH"/>
              </w:rPr>
              <w:t xml:space="preserve"> </w:t>
            </w:r>
            <w:r>
              <w:rPr>
                <w:lang w:val="fr-CH"/>
              </w:rPr>
              <w:t>und Datum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14:paraId="13FC8686" w14:textId="77777777" w:rsidR="00C042AC" w:rsidRDefault="003968ED" w:rsidP="00C042AC">
            <w:pPr>
              <w:pStyle w:val="06atexteprincipal"/>
              <w:rPr>
                <w:lang w:val="fr-CH"/>
              </w:rPr>
            </w:pPr>
            <w:r w:rsidRPr="003968ED">
              <w:rPr>
                <w:lang w:val="fr-CH"/>
              </w:rPr>
              <w:t>Name und Unterschrift des/der pat Ing</w:t>
            </w:r>
            <w:r w:rsidR="00053EF0">
              <w:rPr>
                <w:lang w:val="fr-CH"/>
              </w:rPr>
              <w:t xml:space="preserve"> </w:t>
            </w:r>
            <w:r w:rsidRPr="003968ED">
              <w:rPr>
                <w:lang w:val="fr-CH"/>
              </w:rPr>
              <w:t>Geom</w:t>
            </w:r>
          </w:p>
        </w:tc>
      </w:tr>
      <w:tr w:rsidR="007F4298" w14:paraId="04542A23" w14:textId="77777777" w:rsidTr="00AB7FDA">
        <w:tc>
          <w:tcPr>
            <w:tcW w:w="4813" w:type="dxa"/>
          </w:tcPr>
          <w:p w14:paraId="6CA55C4C" w14:textId="77777777" w:rsidR="007F4298" w:rsidRDefault="007F4298" w:rsidP="007C7030">
            <w:pPr>
              <w:pStyle w:val="06atexteprincipal"/>
              <w:rPr>
                <w:lang w:val="fr-CH"/>
              </w:rPr>
            </w:pPr>
          </w:p>
        </w:tc>
        <w:tc>
          <w:tcPr>
            <w:tcW w:w="4814" w:type="dxa"/>
          </w:tcPr>
          <w:p w14:paraId="1ED2C433" w14:textId="77777777" w:rsidR="0092369E" w:rsidRDefault="0092369E" w:rsidP="008F1907">
            <w:pPr>
              <w:pStyle w:val="06atexteprincipal"/>
              <w:rPr>
                <w:lang w:val="fr-CH"/>
              </w:rPr>
            </w:pPr>
          </w:p>
          <w:p w14:paraId="16BDA448" w14:textId="77777777" w:rsidR="007F4298" w:rsidRDefault="0092369E" w:rsidP="008F1907">
            <w:pPr>
              <w:pStyle w:val="06btexteprincipalsansespacebloc"/>
              <w:rPr>
                <w:lang w:val="fr-CH"/>
              </w:rPr>
            </w:pPr>
            <w:r>
              <w:rPr>
                <w:lang w:val="fr-CH"/>
              </w:rPr>
              <w:t>Vorn</w:t>
            </w:r>
            <w:r w:rsidRPr="0092369E">
              <w:rPr>
                <w:lang w:val="fr-CH"/>
              </w:rPr>
              <w:t>ame</w:t>
            </w:r>
            <w:r>
              <w:t xml:space="preserve"> </w:t>
            </w:r>
            <w:r w:rsidRPr="0092369E">
              <w:rPr>
                <w:lang w:val="fr-CH"/>
              </w:rPr>
              <w:t>Name, Pat Ing Geom</w:t>
            </w:r>
          </w:p>
        </w:tc>
      </w:tr>
      <w:tr w:rsidR="00115024" w14:paraId="7AAA4150" w14:textId="77777777" w:rsidTr="00115024">
        <w:tc>
          <w:tcPr>
            <w:tcW w:w="9627" w:type="dxa"/>
            <w:gridSpan w:val="2"/>
            <w:shd w:val="clear" w:color="auto" w:fill="D9D9D9" w:themeFill="background1" w:themeFillShade="D9"/>
          </w:tcPr>
          <w:p w14:paraId="2BE13B3C" w14:textId="77777777" w:rsidR="00115024" w:rsidRDefault="000A4883" w:rsidP="007C7030">
            <w:pPr>
              <w:pStyle w:val="06atexteprincipal"/>
              <w:rPr>
                <w:lang w:val="fr-CH"/>
              </w:rPr>
            </w:pPr>
            <w:r w:rsidRPr="000A4883">
              <w:rPr>
                <w:lang w:val="fr-CH"/>
              </w:rPr>
              <w:lastRenderedPageBreak/>
              <w:t>Vorabentscheidung</w:t>
            </w:r>
            <w:r>
              <w:rPr>
                <w:lang w:val="fr-CH"/>
              </w:rPr>
              <w:t xml:space="preserve"> </w:t>
            </w:r>
            <w:r w:rsidRPr="000A4883">
              <w:rPr>
                <w:lang w:val="fr-CH"/>
              </w:rPr>
              <w:t>des GeoA-</w:t>
            </w:r>
            <w:r>
              <w:rPr>
                <w:lang w:val="fr-CH"/>
              </w:rPr>
              <w:t>Verifikator</w:t>
            </w:r>
          </w:p>
        </w:tc>
      </w:tr>
      <w:tr w:rsidR="008F5CE9" w14:paraId="4D511D56" w14:textId="77777777" w:rsidTr="00AB7FDA">
        <w:tc>
          <w:tcPr>
            <w:tcW w:w="4813" w:type="dxa"/>
          </w:tcPr>
          <w:p w14:paraId="70989611" w14:textId="77777777" w:rsidR="008F5CE9" w:rsidRDefault="000A4883" w:rsidP="008F5CE9">
            <w:pPr>
              <w:pStyle w:val="06atexteprincipal"/>
              <w:rPr>
                <w:lang w:val="fr-CH"/>
              </w:rPr>
            </w:pPr>
            <w:r w:rsidRPr="000A4883">
              <w:rPr>
                <w:lang w:val="fr-CH"/>
              </w:rPr>
              <w:t xml:space="preserve">Zeitpunkt des Antrags: </w:t>
            </w:r>
            <w:r w:rsidR="00F76413">
              <w:rPr>
                <w:rStyle w:val="Accentuationlgre"/>
              </w:rPr>
              <w:t>W</w:t>
            </w:r>
            <w:r w:rsidR="00F76413" w:rsidRPr="00F76413">
              <w:rPr>
                <w:rStyle w:val="Accentuationlgre"/>
                <w:lang w:val="fr-CH"/>
              </w:rPr>
              <w:t xml:space="preserve">urde </w:t>
            </w:r>
            <w:r w:rsidR="00F76413">
              <w:rPr>
                <w:rStyle w:val="Accentuationlgre"/>
                <w:lang w:val="fr-CH"/>
              </w:rPr>
              <w:t>d</w:t>
            </w:r>
            <w:r w:rsidRPr="00F76413">
              <w:rPr>
                <w:rStyle w:val="Accentuationlgre"/>
                <w:lang w:val="fr-CH"/>
              </w:rPr>
              <w:t>er vorgeschriebene Zeitraum zwischen der Eröffnung des DESCA-</w:t>
            </w:r>
            <w:r w:rsidR="00F76413">
              <w:rPr>
                <w:rStyle w:val="Accentuationlgre"/>
                <w:lang w:val="fr-CH"/>
              </w:rPr>
              <w:t>G</w:t>
            </w:r>
            <w:r w:rsidR="00F76413">
              <w:rPr>
                <w:rStyle w:val="Accentuationlgre"/>
              </w:rPr>
              <w:t>eschäft</w:t>
            </w:r>
            <w:r w:rsidRPr="00F76413">
              <w:rPr>
                <w:rStyle w:val="Accentuationlgre"/>
                <w:lang w:val="fr-CH"/>
              </w:rPr>
              <w:t xml:space="preserve"> </w:t>
            </w:r>
            <w:r w:rsidR="00F76413">
              <w:rPr>
                <w:rStyle w:val="Accentuationlgre"/>
                <w:lang w:val="fr-CH"/>
              </w:rPr>
              <w:t>p</w:t>
            </w:r>
            <w:r w:rsidR="00F76413">
              <w:rPr>
                <w:rStyle w:val="Accentuationlgre"/>
              </w:rPr>
              <w:t>lus</w:t>
            </w:r>
            <w:r w:rsidRPr="00F76413">
              <w:rPr>
                <w:rStyle w:val="Accentuationlgre"/>
                <w:lang w:val="fr-CH"/>
              </w:rPr>
              <w:t xml:space="preserve"> 15 Monaten eingehalten</w:t>
            </w:r>
            <w:r w:rsidR="00F76413">
              <w:rPr>
                <w:rStyle w:val="Accentuationlgre"/>
                <w:lang w:val="fr-CH"/>
              </w:rPr>
              <w:t> </w:t>
            </w:r>
            <w:r w:rsidR="00F76413">
              <w:rPr>
                <w:rStyle w:val="Accentuationlgre"/>
              </w:rPr>
              <w:t>?</w:t>
            </w:r>
          </w:p>
        </w:tc>
        <w:tc>
          <w:tcPr>
            <w:tcW w:w="4814" w:type="dxa"/>
          </w:tcPr>
          <w:p w14:paraId="28C1FBB2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 w:rsidRPr="008F5CE9">
              <w:rPr>
                <w:lang w:val="fr-CH"/>
              </w:rPr>
              <w:t>□</w:t>
            </w:r>
            <w:r>
              <w:rPr>
                <w:lang w:val="fr-CH"/>
              </w:rPr>
              <w:t xml:space="preserve"> </w:t>
            </w:r>
            <w:r w:rsidR="000A4883">
              <w:rPr>
                <w:lang w:val="fr-CH"/>
              </w:rPr>
              <w:t>Ja</w:t>
            </w:r>
          </w:p>
          <w:p w14:paraId="34E19655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 w:rsidRPr="008F5CE9">
              <w:rPr>
                <w:lang w:val="fr-CH"/>
              </w:rPr>
              <w:t>□</w:t>
            </w:r>
            <w:r>
              <w:rPr>
                <w:lang w:val="fr-CH"/>
              </w:rPr>
              <w:t xml:space="preserve"> N</w:t>
            </w:r>
            <w:r w:rsidR="000A4883">
              <w:rPr>
                <w:lang w:val="fr-CH"/>
              </w:rPr>
              <w:t>ei</w:t>
            </w:r>
            <w:r>
              <w:rPr>
                <w:lang w:val="fr-CH"/>
              </w:rPr>
              <w:t>n</w:t>
            </w:r>
          </w:p>
        </w:tc>
      </w:tr>
      <w:tr w:rsidR="008F5CE9" w14:paraId="35C449DE" w14:textId="77777777" w:rsidTr="00AB7FDA">
        <w:tc>
          <w:tcPr>
            <w:tcW w:w="4813" w:type="dxa"/>
          </w:tcPr>
          <w:p w14:paraId="3BDF39A5" w14:textId="77777777" w:rsidR="008F5CE9" w:rsidRDefault="00D47C56" w:rsidP="008F5CE9">
            <w:pPr>
              <w:pStyle w:val="06atexteprincipal"/>
              <w:rPr>
                <w:lang w:val="fr-CH"/>
              </w:rPr>
            </w:pPr>
            <w:r w:rsidRPr="00D47C56">
              <w:rPr>
                <w:lang w:val="fr-CH"/>
              </w:rPr>
              <w:t xml:space="preserve">Nummer etwaigen hängigen </w:t>
            </w:r>
            <w:r w:rsidR="000A4883" w:rsidRPr="000A4883">
              <w:rPr>
                <w:lang w:val="fr-CH"/>
              </w:rPr>
              <w:t>Geschäfte</w:t>
            </w:r>
            <w:r w:rsidR="008F5CE9">
              <w:rPr>
                <w:lang w:val="fr-CH"/>
              </w:rPr>
              <w:t> :</w:t>
            </w:r>
          </w:p>
          <w:p w14:paraId="7DB33AC4" w14:textId="77777777" w:rsidR="008F5CE9" w:rsidRDefault="008F5CE9" w:rsidP="008F5CE9">
            <w:pPr>
              <w:pStyle w:val="06atexteprincipal"/>
              <w:rPr>
                <w:lang w:val="fr-CH"/>
              </w:rPr>
            </w:pPr>
          </w:p>
        </w:tc>
        <w:tc>
          <w:tcPr>
            <w:tcW w:w="4814" w:type="dxa"/>
          </w:tcPr>
          <w:p w14:paraId="5FE26A83" w14:textId="77777777" w:rsidR="008F5CE9" w:rsidRDefault="00D47C56" w:rsidP="008F5CE9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Weitere </w:t>
            </w:r>
            <w:r w:rsidRPr="000A4883">
              <w:rPr>
                <w:lang w:val="fr-CH"/>
              </w:rPr>
              <w:t>erforderlich</w:t>
            </w:r>
            <w:r>
              <w:rPr>
                <w:lang w:val="fr-CH"/>
              </w:rPr>
              <w:t>e</w:t>
            </w:r>
            <w:r w:rsidRPr="000A4883">
              <w:rPr>
                <w:lang w:val="fr-CH"/>
              </w:rPr>
              <w:t xml:space="preserve"> </w:t>
            </w:r>
            <w:r w:rsidR="000A4883">
              <w:rPr>
                <w:lang w:val="fr-CH"/>
              </w:rPr>
              <w:t>Nachführ</w:t>
            </w:r>
            <w:r w:rsidR="000A4883" w:rsidRPr="000A4883">
              <w:rPr>
                <w:lang w:val="fr-CH"/>
              </w:rPr>
              <w:t xml:space="preserve">ung </w:t>
            </w:r>
            <w:r w:rsidR="000A4883" w:rsidRPr="00D47C56">
              <w:rPr>
                <w:rStyle w:val="Accentuationlgre"/>
                <w:lang w:val="fr-CH"/>
              </w:rPr>
              <w:t>(gemäss GWR, FRIAC oder anderen Geodaten)</w:t>
            </w:r>
            <w:r w:rsidR="008F5CE9">
              <w:rPr>
                <w:lang w:val="fr-CH"/>
              </w:rPr>
              <w:t> :</w:t>
            </w:r>
          </w:p>
          <w:p w14:paraId="0C1D006E" w14:textId="77777777" w:rsidR="008F5CE9" w:rsidRPr="008F5CE9" w:rsidRDefault="008F5CE9" w:rsidP="008F5CE9">
            <w:pPr>
              <w:pStyle w:val="06atexteprincipal"/>
              <w:rPr>
                <w:lang w:val="fr-CH"/>
              </w:rPr>
            </w:pPr>
            <w:r w:rsidRPr="008F5CE9">
              <w:rPr>
                <w:lang w:val="fr-CH"/>
              </w:rPr>
              <w:t xml:space="preserve">□ </w:t>
            </w:r>
            <w:r w:rsidR="000A4883">
              <w:rPr>
                <w:lang w:val="fr-CH"/>
              </w:rPr>
              <w:t>Ja</w:t>
            </w:r>
            <w:r>
              <w:rPr>
                <w:lang w:val="fr-CH"/>
              </w:rPr>
              <w:t xml:space="preserve"> : </w:t>
            </w:r>
            <w:r w:rsidR="00D47C56" w:rsidRPr="00D47C56">
              <w:rPr>
                <w:rStyle w:val="Accentuationlgre"/>
                <w:lang w:val="fr-CH"/>
              </w:rPr>
              <w:t>(</w:t>
            </w:r>
            <w:r w:rsidR="00D47C56">
              <w:rPr>
                <w:rStyle w:val="Accentuationlgre"/>
                <w:lang w:val="fr-CH"/>
              </w:rPr>
              <w:t>G</w:t>
            </w:r>
            <w:r w:rsidR="00D47C56">
              <w:rPr>
                <w:rStyle w:val="Accentuationlgre"/>
              </w:rPr>
              <w:t>S</w:t>
            </w:r>
            <w:r w:rsidR="00D47C56" w:rsidRPr="00D47C56">
              <w:rPr>
                <w:rStyle w:val="Accentuationlgre"/>
                <w:lang w:val="fr-CH"/>
              </w:rPr>
              <w:t xml:space="preserve">-Nr., </w:t>
            </w:r>
            <w:r w:rsidR="00C042AC">
              <w:rPr>
                <w:rStyle w:val="Accentuationlgre"/>
                <w:lang w:val="fr-CH"/>
              </w:rPr>
              <w:t>Objekt</w:t>
            </w:r>
            <w:r w:rsidR="00D47C56" w:rsidRPr="00D47C56">
              <w:rPr>
                <w:rStyle w:val="Accentuationlgre"/>
                <w:lang w:val="fr-CH"/>
              </w:rPr>
              <w:t>art)</w:t>
            </w:r>
          </w:p>
          <w:p w14:paraId="4FA63176" w14:textId="77777777" w:rsidR="008F5CE9" w:rsidRPr="008F5CE9" w:rsidRDefault="008F5CE9" w:rsidP="008F5CE9">
            <w:pPr>
              <w:pStyle w:val="06atexteprincipal"/>
              <w:rPr>
                <w:lang w:val="fr-CH"/>
              </w:rPr>
            </w:pPr>
            <w:r w:rsidRPr="008F5CE9">
              <w:rPr>
                <w:lang w:val="fr-CH"/>
              </w:rPr>
              <w:t>□ N</w:t>
            </w:r>
            <w:r w:rsidR="000A4883">
              <w:rPr>
                <w:lang w:val="fr-CH"/>
              </w:rPr>
              <w:t>ei</w:t>
            </w:r>
            <w:r w:rsidRPr="008F5CE9">
              <w:rPr>
                <w:lang w:val="fr-CH"/>
              </w:rPr>
              <w:t>n</w:t>
            </w:r>
          </w:p>
        </w:tc>
      </w:tr>
      <w:tr w:rsidR="008F5CE9" w14:paraId="59FEAE18" w14:textId="77777777" w:rsidTr="00AB7FDA">
        <w:tc>
          <w:tcPr>
            <w:tcW w:w="4813" w:type="dxa"/>
          </w:tcPr>
          <w:p w14:paraId="4652A6DC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FD251D" w:rsidRPr="00FD251D">
              <w:rPr>
                <w:lang w:val="fr-CH"/>
              </w:rPr>
              <w:t>Positive Vorabentscheidung</w:t>
            </w:r>
          </w:p>
          <w:p w14:paraId="6BD81E43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FD251D" w:rsidRPr="00FD251D">
              <w:rPr>
                <w:lang w:val="fr-CH"/>
              </w:rPr>
              <w:t xml:space="preserve">Negative Vorabentscheidung </w:t>
            </w:r>
            <w:r>
              <w:rPr>
                <w:lang w:val="fr-CH"/>
              </w:rPr>
              <w:t>(</w:t>
            </w:r>
            <w:r w:rsidR="0092369E" w:rsidRPr="0092369E">
              <w:rPr>
                <w:i/>
                <w:iCs/>
                <w:lang w:val="fr-CH"/>
              </w:rPr>
              <w:t>insbesondere</w:t>
            </w:r>
            <w:r w:rsidR="0092369E">
              <w:rPr>
                <w:lang w:val="fr-CH"/>
              </w:rPr>
              <w:t xml:space="preserve"> </w:t>
            </w:r>
            <w:r w:rsidR="00FD251D" w:rsidRPr="00FD251D">
              <w:rPr>
                <w:i/>
                <w:iCs/>
                <w:lang w:val="fr-CH"/>
              </w:rPr>
              <w:t xml:space="preserve">falls </w:t>
            </w:r>
            <w:r w:rsidR="0092369E" w:rsidRPr="0092369E">
              <w:rPr>
                <w:i/>
                <w:iCs/>
                <w:lang w:val="fr-CH"/>
              </w:rPr>
              <w:t>verspätet</w:t>
            </w:r>
            <w:r w:rsidR="0092369E">
              <w:rPr>
                <w:i/>
                <w:iCs/>
                <w:lang w:val="fr-CH"/>
              </w:rPr>
              <w:t>er</w:t>
            </w:r>
            <w:r w:rsidR="0092369E" w:rsidRPr="0092369E">
              <w:rPr>
                <w:i/>
                <w:iCs/>
                <w:lang w:val="fr-CH"/>
              </w:rPr>
              <w:t xml:space="preserve"> Antrag</w:t>
            </w:r>
            <w:r w:rsidR="0092369E">
              <w:rPr>
                <w:i/>
                <w:iCs/>
                <w:lang w:val="fr-CH"/>
              </w:rPr>
              <w:t>,</w:t>
            </w:r>
            <w:r w:rsidR="0092369E" w:rsidRPr="0092369E">
              <w:rPr>
                <w:i/>
                <w:iCs/>
                <w:lang w:val="fr-CH"/>
              </w:rPr>
              <w:t xml:space="preserve"> </w:t>
            </w:r>
            <w:r w:rsidR="00FD251D" w:rsidRPr="00FD251D">
              <w:rPr>
                <w:i/>
                <w:iCs/>
                <w:lang w:val="fr-CH"/>
              </w:rPr>
              <w:t>hängigen Geschäfte oder erforderlich</w:t>
            </w:r>
            <w:r w:rsidR="00FD251D">
              <w:rPr>
                <w:i/>
                <w:iCs/>
                <w:lang w:val="fr-CH"/>
              </w:rPr>
              <w:t>e</w:t>
            </w:r>
            <w:r w:rsidR="00FD251D" w:rsidRPr="00FD251D">
              <w:rPr>
                <w:i/>
                <w:iCs/>
                <w:lang w:val="fr-CH"/>
              </w:rPr>
              <w:t xml:space="preserve"> </w:t>
            </w:r>
            <w:r w:rsidR="00FD251D">
              <w:rPr>
                <w:i/>
                <w:iCs/>
                <w:lang w:val="fr-CH"/>
              </w:rPr>
              <w:t>Nachführ</w:t>
            </w:r>
            <w:r w:rsidR="00FD251D" w:rsidRPr="00FD251D">
              <w:rPr>
                <w:i/>
                <w:iCs/>
                <w:lang w:val="fr-CH"/>
              </w:rPr>
              <w:t>ung</w:t>
            </w:r>
            <w:r>
              <w:rPr>
                <w:lang w:val="fr-CH"/>
              </w:rPr>
              <w:t>)</w:t>
            </w:r>
          </w:p>
        </w:tc>
        <w:tc>
          <w:tcPr>
            <w:tcW w:w="4814" w:type="dxa"/>
          </w:tcPr>
          <w:p w14:paraId="5D0DD019" w14:textId="77777777" w:rsidR="008F5CE9" w:rsidRDefault="0092369E" w:rsidP="008F5CE9">
            <w:pPr>
              <w:pStyle w:val="06atexteprincipal"/>
              <w:rPr>
                <w:lang w:val="fr-CH"/>
              </w:rPr>
            </w:pPr>
            <w:r w:rsidRPr="0092369E">
              <w:rPr>
                <w:lang w:val="fr-CH"/>
              </w:rPr>
              <w:t>Begründung</w:t>
            </w:r>
            <w:r w:rsidR="008F5CE9">
              <w:rPr>
                <w:lang w:val="fr-CH"/>
              </w:rPr>
              <w:t> :</w:t>
            </w:r>
          </w:p>
          <w:p w14:paraId="75F52E50" w14:textId="77777777" w:rsidR="008F5CE9" w:rsidRDefault="008F5CE9" w:rsidP="008F5CE9">
            <w:pPr>
              <w:pStyle w:val="06atexteprincipal"/>
              <w:rPr>
                <w:lang w:val="fr-CH"/>
              </w:rPr>
            </w:pPr>
          </w:p>
        </w:tc>
      </w:tr>
      <w:tr w:rsidR="008F5CE9" w14:paraId="7E3B11B7" w14:textId="77777777" w:rsidTr="00AB7FDA">
        <w:tc>
          <w:tcPr>
            <w:tcW w:w="4813" w:type="dxa"/>
          </w:tcPr>
          <w:p w14:paraId="1A69B273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 w:rsidRPr="00204D1E">
              <w:rPr>
                <w:lang w:val="fr-CH"/>
              </w:rPr>
              <w:t>Fr</w:t>
            </w:r>
            <w:r w:rsidR="0092369E">
              <w:rPr>
                <w:lang w:val="fr-CH"/>
              </w:rPr>
              <w:t>e</w:t>
            </w:r>
            <w:r w:rsidRPr="00204D1E">
              <w:rPr>
                <w:lang w:val="fr-CH"/>
              </w:rPr>
              <w:t xml:space="preserve">iburg, </w:t>
            </w:r>
            <w:r w:rsidRPr="00204D1E">
              <w:rPr>
                <w:lang w:val="fr-CH"/>
              </w:rPr>
              <w:fldChar w:fldCharType="begin"/>
            </w:r>
            <w:r w:rsidRPr="00204D1E">
              <w:rPr>
                <w:lang w:val="fr-CH"/>
              </w:rPr>
              <w:instrText xml:space="preserve"> CREATEDATE  \@ "d MMMM yyyy"  \* MERGEFORMAT </w:instrText>
            </w:r>
            <w:r w:rsidRPr="00204D1E">
              <w:rPr>
                <w:lang w:val="fr-CH"/>
              </w:rPr>
              <w:fldChar w:fldCharType="separate"/>
            </w:r>
            <w:r w:rsidR="00726AA4">
              <w:rPr>
                <w:noProof/>
                <w:lang w:val="fr-CH"/>
              </w:rPr>
              <w:t>18 août 2026</w:t>
            </w:r>
            <w:r w:rsidRPr="00204D1E">
              <w:rPr>
                <w:lang w:val="fr-CH"/>
              </w:rPr>
              <w:fldChar w:fldCharType="end"/>
            </w:r>
          </w:p>
        </w:tc>
        <w:tc>
          <w:tcPr>
            <w:tcW w:w="4814" w:type="dxa"/>
          </w:tcPr>
          <w:p w14:paraId="63EFB68C" w14:textId="77777777" w:rsidR="008F5CE9" w:rsidRDefault="008F5CE9" w:rsidP="008F5CE9">
            <w:pPr>
              <w:pStyle w:val="06atexteprincipal"/>
              <w:rPr>
                <w:lang w:val="fr-CH"/>
              </w:rPr>
            </w:pPr>
          </w:p>
        </w:tc>
      </w:tr>
      <w:tr w:rsidR="008F5CE9" w14:paraId="1616C29A" w14:textId="77777777" w:rsidTr="00AB7FDA">
        <w:tc>
          <w:tcPr>
            <w:tcW w:w="4813" w:type="dxa"/>
          </w:tcPr>
          <w:p w14:paraId="3B239929" w14:textId="77777777" w:rsidR="008F5CE9" w:rsidRPr="00204D1E" w:rsidRDefault="0092369E" w:rsidP="008F5CE9">
            <w:pPr>
              <w:pStyle w:val="07btexteprincipalsansespacebloc"/>
              <w:rPr>
                <w:lang w:val="fr-CH"/>
              </w:rPr>
            </w:pPr>
            <w:r>
              <w:rPr>
                <w:lang w:val="fr-CH"/>
              </w:rPr>
              <w:t xml:space="preserve">Vorname </w:t>
            </w:r>
            <w:r w:rsidRPr="0092369E">
              <w:rPr>
                <w:lang w:val="fr-CH"/>
              </w:rPr>
              <w:t>Name</w:t>
            </w:r>
          </w:p>
          <w:p w14:paraId="5FB78126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V</w:t>
            </w:r>
            <w:r w:rsidR="0092369E">
              <w:rPr>
                <w:lang w:val="fr-CH"/>
              </w:rPr>
              <w:t>e</w:t>
            </w:r>
            <w:r>
              <w:rPr>
                <w:lang w:val="fr-CH"/>
              </w:rPr>
              <w:t>rifi</w:t>
            </w:r>
            <w:r w:rsidR="0092369E">
              <w:rPr>
                <w:lang w:val="fr-CH"/>
              </w:rPr>
              <w:t>k</w:t>
            </w:r>
            <w:r>
              <w:rPr>
                <w:lang w:val="fr-CH"/>
              </w:rPr>
              <w:t>at</w:t>
            </w:r>
            <w:r w:rsidR="0092369E">
              <w:rPr>
                <w:lang w:val="fr-CH"/>
              </w:rPr>
              <w:t>o</w:t>
            </w:r>
            <w:r>
              <w:rPr>
                <w:lang w:val="fr-CH"/>
              </w:rPr>
              <w:t>r/-</w:t>
            </w:r>
            <w:r w:rsidR="0092369E">
              <w:rPr>
                <w:lang w:val="fr-CH"/>
              </w:rPr>
              <w:t>in</w:t>
            </w:r>
          </w:p>
        </w:tc>
        <w:tc>
          <w:tcPr>
            <w:tcW w:w="4814" w:type="dxa"/>
          </w:tcPr>
          <w:p w14:paraId="1DE2850B" w14:textId="77777777" w:rsidR="008F5CE9" w:rsidRDefault="008F5CE9" w:rsidP="008F5CE9">
            <w:pPr>
              <w:pStyle w:val="06atexteprincipal"/>
              <w:rPr>
                <w:lang w:val="fr-CH"/>
              </w:rPr>
            </w:pPr>
          </w:p>
        </w:tc>
      </w:tr>
      <w:tr w:rsidR="008F5CE9" w14:paraId="2B53EBAC" w14:textId="77777777" w:rsidTr="00783277">
        <w:tc>
          <w:tcPr>
            <w:tcW w:w="9627" w:type="dxa"/>
            <w:gridSpan w:val="2"/>
            <w:shd w:val="clear" w:color="auto" w:fill="D9D9D9" w:themeFill="background1" w:themeFillShade="D9"/>
          </w:tcPr>
          <w:p w14:paraId="02344BFD" w14:textId="77777777" w:rsidR="008F5CE9" w:rsidRDefault="0092369E" w:rsidP="008F5CE9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E</w:t>
            </w:r>
            <w:r w:rsidRPr="0092369E">
              <w:rPr>
                <w:lang w:val="fr-CH"/>
              </w:rPr>
              <w:t>ntscheid des Amtes für Geoinformation</w:t>
            </w:r>
          </w:p>
        </w:tc>
      </w:tr>
      <w:tr w:rsidR="008F5CE9" w14:paraId="20D94333" w14:textId="77777777" w:rsidTr="00AB7FDA">
        <w:tc>
          <w:tcPr>
            <w:tcW w:w="4813" w:type="dxa"/>
          </w:tcPr>
          <w:p w14:paraId="4D84F942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92369E" w:rsidRPr="0092369E">
              <w:rPr>
                <w:lang w:val="fr-CH"/>
              </w:rPr>
              <w:t>Antrag genehmigt</w:t>
            </w:r>
          </w:p>
        </w:tc>
        <w:tc>
          <w:tcPr>
            <w:tcW w:w="4814" w:type="dxa"/>
          </w:tcPr>
          <w:p w14:paraId="015B264F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□ </w:t>
            </w:r>
            <w:r w:rsidR="0092369E" w:rsidRPr="0092369E">
              <w:rPr>
                <w:lang w:val="fr-CH"/>
              </w:rPr>
              <w:t>Antrag abgelehnt</w:t>
            </w:r>
          </w:p>
        </w:tc>
      </w:tr>
      <w:tr w:rsidR="008F5CE9" w14:paraId="17ADC546" w14:textId="77777777" w:rsidTr="007B469F">
        <w:tc>
          <w:tcPr>
            <w:tcW w:w="9627" w:type="dxa"/>
            <w:gridSpan w:val="2"/>
          </w:tcPr>
          <w:p w14:paraId="49F3AC3B" w14:textId="77777777" w:rsidR="008F5CE9" w:rsidRDefault="0092369E" w:rsidP="008F5CE9">
            <w:pPr>
              <w:pStyle w:val="06atexteprincipal"/>
              <w:rPr>
                <w:lang w:val="fr-CH"/>
              </w:rPr>
            </w:pPr>
            <w:r w:rsidRPr="0092369E">
              <w:rPr>
                <w:lang w:val="fr-CH"/>
              </w:rPr>
              <w:t>Begründung</w:t>
            </w:r>
            <w:r w:rsidR="008F5CE9">
              <w:rPr>
                <w:lang w:val="fr-CH"/>
              </w:rPr>
              <w:t> :</w:t>
            </w:r>
          </w:p>
          <w:p w14:paraId="24233B53" w14:textId="77777777" w:rsidR="003E0A42" w:rsidRPr="006B5143" w:rsidRDefault="003E0A42" w:rsidP="008F5CE9">
            <w:pPr>
              <w:pStyle w:val="06atexteprincipal"/>
              <w:rPr>
                <w:rStyle w:val="Accentuationlgre"/>
                <w:vanish/>
                <w:lang w:val="fr-CH"/>
              </w:rPr>
            </w:pPr>
            <w:r w:rsidRPr="006B5143">
              <w:rPr>
                <w:rStyle w:val="Accentuationlgre"/>
                <w:vanish/>
                <w:lang w:val="fr-CH"/>
              </w:rPr>
              <w:t>Im Falle einer Genehmigung: Verlängerung bis zum TT.MM.20AA genehmigt. Nach Ablauf dieser Frist wird das DESCA-Geschäft XXX zurück in den Status „Redaktion“ versetzt mit allfälligem Prioritätswechsel. Die ITF-Datei wird ungültig und die Datenbank der amtlichen Vermessung wird zur Nachführung wieder geöffnet.</w:t>
            </w:r>
          </w:p>
          <w:p w14:paraId="76A79FE3" w14:textId="77777777" w:rsidR="00D47C56" w:rsidRPr="00A95FA7" w:rsidRDefault="00003AAA" w:rsidP="008F5CE9">
            <w:pPr>
              <w:pStyle w:val="06atexteprincipal"/>
              <w:rPr>
                <w:rStyle w:val="Accentuationlgre"/>
                <w:lang w:val="fr-CH"/>
              </w:rPr>
            </w:pPr>
            <w:r w:rsidRPr="006B5143">
              <w:rPr>
                <w:rStyle w:val="Accentuationlgre"/>
                <w:vanish/>
                <w:lang w:val="fr-CH"/>
              </w:rPr>
              <w:t xml:space="preserve">Im Falle einer Ablehnung: </w:t>
            </w:r>
            <w:r w:rsidR="003E0A42" w:rsidRPr="006B5143">
              <w:rPr>
                <w:rStyle w:val="Accentuationlgre"/>
                <w:vanish/>
                <w:lang w:val="fr-CH"/>
              </w:rPr>
              <w:t>Da</w:t>
            </w:r>
            <w:r w:rsidRPr="006B5143">
              <w:rPr>
                <w:rStyle w:val="Accentuationlgre"/>
                <w:vanish/>
                <w:lang w:val="fr-CH"/>
              </w:rPr>
              <w:t xml:space="preserve">s DESCA-Geschäft XXX </w:t>
            </w:r>
            <w:r w:rsidR="003E0A42" w:rsidRPr="006B5143">
              <w:rPr>
                <w:rStyle w:val="Accentuationlgre"/>
                <w:vanish/>
                <w:lang w:val="fr-CH"/>
              </w:rPr>
              <w:t>wird zurück</w:t>
            </w:r>
            <w:r w:rsidRPr="006B5143">
              <w:rPr>
                <w:rStyle w:val="Accentuationlgre"/>
                <w:vanish/>
                <w:lang w:val="fr-CH"/>
              </w:rPr>
              <w:t xml:space="preserve"> in den Status „</w:t>
            </w:r>
            <w:r w:rsidR="003E0A42" w:rsidRPr="006B5143">
              <w:rPr>
                <w:rStyle w:val="Accentuationlgre"/>
                <w:vanish/>
                <w:lang w:val="fr-CH"/>
              </w:rPr>
              <w:t>Redaktion</w:t>
            </w:r>
            <w:r w:rsidRPr="006B5143">
              <w:rPr>
                <w:rStyle w:val="Accentuationlgre"/>
                <w:vanish/>
                <w:lang w:val="fr-CH"/>
              </w:rPr>
              <w:t xml:space="preserve">“ versetzt </w:t>
            </w:r>
            <w:r w:rsidR="003E0A42" w:rsidRPr="006B5143">
              <w:rPr>
                <w:rStyle w:val="Accentuationlgre"/>
                <w:vanish/>
                <w:lang w:val="fr-CH"/>
              </w:rPr>
              <w:t xml:space="preserve">mit Prioritätswechsel </w:t>
            </w:r>
            <w:r w:rsidRPr="006B5143">
              <w:rPr>
                <w:rStyle w:val="Accentuationlgre"/>
                <w:vanish/>
                <w:lang w:val="fr-CH"/>
              </w:rPr>
              <w:t>zugunsten des Akts / der Akten YYY. Die Datei</w:t>
            </w:r>
            <w:r w:rsidR="003E0A42" w:rsidRPr="006B5143">
              <w:rPr>
                <w:rStyle w:val="Accentuationlgre"/>
                <w:vanish/>
                <w:lang w:val="fr-CH"/>
              </w:rPr>
              <w:t xml:space="preserve"> </w:t>
            </w:r>
            <w:r w:rsidRPr="006B5143">
              <w:rPr>
                <w:rStyle w:val="Accentuationlgre"/>
                <w:vanish/>
                <w:lang w:val="fr-CH"/>
              </w:rPr>
              <w:t xml:space="preserve">ITF wird ungültig und die Datenbank der amtlichen Vermessung wird zur </w:t>
            </w:r>
            <w:r w:rsidR="00A95FA7" w:rsidRPr="006B5143">
              <w:rPr>
                <w:rStyle w:val="Accentuationlgre"/>
                <w:vanish/>
                <w:lang w:val="fr-CH"/>
              </w:rPr>
              <w:t>Nachführung</w:t>
            </w:r>
            <w:r w:rsidRPr="006B5143">
              <w:rPr>
                <w:rStyle w:val="Accentuationlgre"/>
                <w:vanish/>
                <w:lang w:val="fr-CH"/>
              </w:rPr>
              <w:t xml:space="preserve"> wieder geöffnet.</w:t>
            </w:r>
          </w:p>
        </w:tc>
      </w:tr>
      <w:tr w:rsidR="008F5CE9" w14:paraId="2B3D1D58" w14:textId="77777777" w:rsidTr="00AB7FDA">
        <w:tc>
          <w:tcPr>
            <w:tcW w:w="4813" w:type="dxa"/>
          </w:tcPr>
          <w:p w14:paraId="0075C103" w14:textId="77777777" w:rsidR="008F5CE9" w:rsidRDefault="008F5CE9" w:rsidP="008F5CE9">
            <w:pPr>
              <w:pStyle w:val="06atexteprincipal"/>
              <w:rPr>
                <w:lang w:val="fr-CH"/>
              </w:rPr>
            </w:pPr>
            <w:r w:rsidRPr="00204D1E">
              <w:rPr>
                <w:lang w:val="fr-CH"/>
              </w:rPr>
              <w:t>Fr</w:t>
            </w:r>
            <w:r w:rsidR="0092369E">
              <w:rPr>
                <w:lang w:val="fr-CH"/>
              </w:rPr>
              <w:t>e</w:t>
            </w:r>
            <w:r w:rsidRPr="00204D1E">
              <w:rPr>
                <w:lang w:val="fr-CH"/>
              </w:rPr>
              <w:t xml:space="preserve">iburg, </w:t>
            </w:r>
            <w:r w:rsidRPr="00204D1E">
              <w:rPr>
                <w:lang w:val="fr-CH"/>
              </w:rPr>
              <w:fldChar w:fldCharType="begin"/>
            </w:r>
            <w:r w:rsidRPr="00204D1E">
              <w:rPr>
                <w:lang w:val="fr-CH"/>
              </w:rPr>
              <w:instrText xml:space="preserve"> CREATEDATE  \@ "d MMMM yyyy"  \* MERGEFORMAT </w:instrText>
            </w:r>
            <w:r w:rsidRPr="00204D1E">
              <w:rPr>
                <w:lang w:val="fr-CH"/>
              </w:rPr>
              <w:fldChar w:fldCharType="separate"/>
            </w:r>
            <w:r w:rsidR="00726AA4">
              <w:rPr>
                <w:noProof/>
                <w:lang w:val="fr-CH"/>
              </w:rPr>
              <w:t>18 août 2026</w:t>
            </w:r>
            <w:r w:rsidRPr="00204D1E">
              <w:rPr>
                <w:lang w:val="fr-CH"/>
              </w:rPr>
              <w:fldChar w:fldCharType="end"/>
            </w:r>
          </w:p>
        </w:tc>
        <w:tc>
          <w:tcPr>
            <w:tcW w:w="4814" w:type="dxa"/>
          </w:tcPr>
          <w:p w14:paraId="407A3481" w14:textId="77777777" w:rsidR="008F5CE9" w:rsidRDefault="008F5CE9" w:rsidP="008F5CE9">
            <w:pPr>
              <w:pStyle w:val="06atexteprincipal"/>
              <w:rPr>
                <w:lang w:val="fr-CH"/>
              </w:rPr>
            </w:pPr>
          </w:p>
        </w:tc>
      </w:tr>
      <w:tr w:rsidR="008F5CE9" w14:paraId="7B5DD8A9" w14:textId="77777777" w:rsidTr="00AB7FDA">
        <w:tc>
          <w:tcPr>
            <w:tcW w:w="4813" w:type="dxa"/>
          </w:tcPr>
          <w:p w14:paraId="629B8E29" w14:textId="77777777" w:rsidR="00F76413" w:rsidRDefault="00F76413" w:rsidP="00F76413">
            <w:pPr>
              <w:pStyle w:val="06atexteprincipal"/>
              <w:rPr>
                <w:lang w:val="fr-CH"/>
              </w:rPr>
            </w:pPr>
          </w:p>
          <w:p w14:paraId="04A9A8E5" w14:textId="77777777" w:rsidR="008F5CE9" w:rsidRPr="00204D1E" w:rsidRDefault="008F5CE9" w:rsidP="008F5CE9">
            <w:pPr>
              <w:pStyle w:val="07btexteprincipalsansespacebloc"/>
              <w:rPr>
                <w:lang w:val="fr-CH"/>
              </w:rPr>
            </w:pPr>
            <w:r w:rsidRPr="00204D1E">
              <w:rPr>
                <w:lang w:val="fr-CH"/>
              </w:rPr>
              <w:t>François Gigon</w:t>
            </w:r>
            <w:r>
              <w:rPr>
                <w:lang w:val="fr-CH"/>
              </w:rPr>
              <w:t>,</w:t>
            </w:r>
            <w:r>
              <w:t xml:space="preserve"> </w:t>
            </w:r>
            <w:r w:rsidR="0092369E">
              <w:rPr>
                <w:lang w:val="fr-CH"/>
              </w:rPr>
              <w:t>Pat</w:t>
            </w:r>
            <w:r w:rsidRPr="00D636AB">
              <w:rPr>
                <w:lang w:val="fr-CH"/>
              </w:rPr>
              <w:t xml:space="preserve"> </w:t>
            </w:r>
            <w:r w:rsidR="0092369E">
              <w:rPr>
                <w:lang w:val="fr-CH"/>
              </w:rPr>
              <w:t>Ing Ge</w:t>
            </w:r>
            <w:r w:rsidRPr="00D636AB">
              <w:rPr>
                <w:lang w:val="fr-CH"/>
              </w:rPr>
              <w:t>om</w:t>
            </w:r>
          </w:p>
          <w:p w14:paraId="7BC0FF2D" w14:textId="77777777" w:rsidR="008F5CE9" w:rsidRDefault="0092369E" w:rsidP="008F5CE9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>Amtsvorsteher</w:t>
            </w:r>
            <w:r w:rsidR="008F5CE9" w:rsidRPr="00D636AB">
              <w:rPr>
                <w:lang w:val="fr-CH"/>
              </w:rPr>
              <w:t xml:space="preserve"> </w:t>
            </w:r>
            <w:r>
              <w:rPr>
                <w:lang w:val="fr-CH"/>
              </w:rPr>
              <w:t>und Kantonsge</w:t>
            </w:r>
            <w:r w:rsidR="008F5CE9" w:rsidRPr="00D636AB">
              <w:rPr>
                <w:lang w:val="fr-CH"/>
              </w:rPr>
              <w:t>om</w:t>
            </w:r>
            <w:r>
              <w:rPr>
                <w:lang w:val="fr-CH"/>
              </w:rPr>
              <w:t>e</w:t>
            </w:r>
            <w:r w:rsidR="008F5CE9" w:rsidRPr="00D636AB">
              <w:rPr>
                <w:lang w:val="fr-CH"/>
              </w:rPr>
              <w:t>te</w:t>
            </w:r>
            <w:r>
              <w:rPr>
                <w:lang w:val="fr-CH"/>
              </w:rPr>
              <w:t>r</w:t>
            </w:r>
          </w:p>
        </w:tc>
        <w:tc>
          <w:tcPr>
            <w:tcW w:w="4814" w:type="dxa"/>
          </w:tcPr>
          <w:p w14:paraId="360A6513" w14:textId="77777777" w:rsidR="00F76413" w:rsidRDefault="00F76413" w:rsidP="00F76413">
            <w:pPr>
              <w:pStyle w:val="06atexteprincipal"/>
              <w:rPr>
                <w:lang w:val="fr-CH"/>
              </w:rPr>
            </w:pPr>
          </w:p>
          <w:p w14:paraId="47D449F7" w14:textId="77777777" w:rsidR="008F5CE9" w:rsidRPr="00204D1E" w:rsidRDefault="008F5CE9" w:rsidP="008F5CE9">
            <w:pPr>
              <w:pStyle w:val="07btexteprincipalsansespacebloc"/>
              <w:rPr>
                <w:lang w:val="fr-CH"/>
              </w:rPr>
            </w:pPr>
            <w:r>
              <w:rPr>
                <w:lang w:val="fr-CH"/>
              </w:rPr>
              <w:t>Ludovic Rey,</w:t>
            </w:r>
            <w:r>
              <w:t xml:space="preserve"> </w:t>
            </w:r>
            <w:r w:rsidR="0092369E" w:rsidRPr="0092369E">
              <w:rPr>
                <w:lang w:val="fr-CH"/>
              </w:rPr>
              <w:t>Pat Ing Geom</w:t>
            </w:r>
          </w:p>
          <w:p w14:paraId="36266E2F" w14:textId="77777777" w:rsidR="008F5CE9" w:rsidRDefault="0092369E" w:rsidP="008F5CE9">
            <w:pPr>
              <w:pStyle w:val="06atexteprincipal"/>
              <w:rPr>
                <w:lang w:val="fr-CH"/>
              </w:rPr>
            </w:pPr>
            <w:r>
              <w:rPr>
                <w:lang w:val="fr-CH"/>
              </w:rPr>
              <w:t xml:space="preserve">Abteilungsleiter und Stv </w:t>
            </w:r>
            <w:r w:rsidRPr="0092369E">
              <w:rPr>
                <w:lang w:val="fr-CH"/>
              </w:rPr>
              <w:t>Kantonsgeometer</w:t>
            </w:r>
          </w:p>
        </w:tc>
      </w:tr>
    </w:tbl>
    <w:p w14:paraId="5A4DD88F" w14:textId="77777777" w:rsidR="007C7030" w:rsidRPr="007C7030" w:rsidRDefault="007C7030" w:rsidP="007C7030">
      <w:pPr>
        <w:pStyle w:val="06atexteprincipal"/>
        <w:rPr>
          <w:lang w:val="fr-CH"/>
        </w:rPr>
      </w:pP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D43596" w:rsidRPr="00561BDB" w14:paraId="39196030" w14:textId="77777777">
        <w:tc>
          <w:tcPr>
            <w:tcW w:w="9639" w:type="dxa"/>
            <w:tcMar>
              <w:top w:w="454" w:type="dxa"/>
            </w:tcMar>
          </w:tcPr>
          <w:p w14:paraId="7779C7E1" w14:textId="77777777" w:rsidR="00D636AB" w:rsidRPr="00561BDB" w:rsidRDefault="0092369E" w:rsidP="00D43596">
            <w:pPr>
              <w:pStyle w:val="08annexecontactrenseignementsetc"/>
              <w:rPr>
                <w:b/>
                <w:lang w:val="fr-CH"/>
              </w:rPr>
            </w:pPr>
            <w:r>
              <w:rPr>
                <w:b/>
                <w:lang w:val="fr-CH"/>
              </w:rPr>
              <w:t>Beilage</w:t>
            </w:r>
            <w:r w:rsidR="00561BDB">
              <w:rPr>
                <w:b/>
                <w:lang w:val="fr-CH"/>
              </w:rPr>
              <w:t>(</w:t>
            </w:r>
            <w:r>
              <w:rPr>
                <w:b/>
                <w:lang w:val="fr-CH"/>
              </w:rPr>
              <w:t>n</w:t>
            </w:r>
            <w:r w:rsidR="00561BDB">
              <w:rPr>
                <w:b/>
                <w:lang w:val="fr-CH"/>
              </w:rPr>
              <w:t>)</w:t>
            </w:r>
          </w:p>
          <w:p w14:paraId="15F5EC17" w14:textId="77777777" w:rsidR="00D636AB" w:rsidRPr="00561BDB" w:rsidRDefault="00EB6284" w:rsidP="00D43596">
            <w:pPr>
              <w:pStyle w:val="08annexecontactrenseignementsetc"/>
              <w:rPr>
                <w:lang w:val="fr-CH"/>
              </w:rPr>
            </w:pPr>
            <w:r w:rsidRPr="00561BDB">
              <w:rPr>
                <w:lang w:val="fr-CH"/>
              </w:rPr>
              <w:t>—</w:t>
            </w:r>
          </w:p>
          <w:p w14:paraId="166EF0D2" w14:textId="77777777" w:rsidR="00D636AB" w:rsidRPr="00561BDB" w:rsidRDefault="00561BDB" w:rsidP="00D43596">
            <w:pPr>
              <w:pStyle w:val="08annexecontactrenseignementsetc"/>
              <w:rPr>
                <w:lang w:val="fr-CH"/>
              </w:rPr>
            </w:pPr>
            <w:r>
              <w:rPr>
                <w:lang w:val="fr-CH"/>
              </w:rPr>
              <w:t>XY</w:t>
            </w:r>
          </w:p>
        </w:tc>
      </w:tr>
    </w:tbl>
    <w:p w14:paraId="1D8BD83F" w14:textId="77777777" w:rsidR="00D636AB" w:rsidRPr="00204D1E" w:rsidRDefault="00D636AB" w:rsidP="00455397">
      <w:pPr>
        <w:pStyle w:val="rpertoire1"/>
        <w:rPr>
          <w:vanish/>
          <w:lang w:val="fr-CH"/>
        </w:rPr>
      </w:pPr>
    </w:p>
    <w:sectPr w:rsidR="00D636AB" w:rsidRPr="00204D1E" w:rsidSect="00D43596">
      <w:headerReference w:type="default" r:id="rId8"/>
      <w:headerReference w:type="first" r:id="rId9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6FA34" w14:textId="77777777" w:rsidR="00CC0DFF" w:rsidRDefault="00CC0DFF" w:rsidP="00D43596">
      <w:r>
        <w:separator/>
      </w:r>
    </w:p>
  </w:endnote>
  <w:endnote w:type="continuationSeparator" w:id="0">
    <w:p w14:paraId="7C4FC0FC" w14:textId="77777777" w:rsidR="00CC0DFF" w:rsidRDefault="00CC0DFF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2A755" w14:textId="77777777" w:rsidR="00CC0DFF" w:rsidRDefault="00CC0DFF" w:rsidP="00D43596">
      <w:r>
        <w:separator/>
      </w:r>
    </w:p>
  </w:footnote>
  <w:footnote w:type="continuationSeparator" w:id="0">
    <w:p w14:paraId="4BAE07B9" w14:textId="77777777" w:rsidR="00CC0DFF" w:rsidRDefault="00CC0DFF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7894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475"/>
      <w:gridCol w:w="14121"/>
      <w:gridCol w:w="9298"/>
    </w:tblGrid>
    <w:tr w:rsidR="009E4D0F" w14:paraId="2BFE3068" w14:textId="77777777" w:rsidTr="009E4D0F">
      <w:trPr>
        <w:trHeight w:val="567"/>
      </w:trPr>
      <w:tc>
        <w:tcPr>
          <w:tcW w:w="4475" w:type="dxa"/>
          <w:tcBorders>
            <w:top w:val="nil"/>
            <w:bottom w:val="nil"/>
            <w:right w:val="nil"/>
          </w:tcBorders>
        </w:tcPr>
        <w:p w14:paraId="3620940D" w14:textId="77777777" w:rsidR="009E4D0F" w:rsidRDefault="00EB56AF" w:rsidP="00D43596">
          <w:pPr>
            <w:pStyle w:val="09enttepage2"/>
          </w:pPr>
          <w:r>
            <w:rPr>
              <w:rFonts w:cs="Arial"/>
              <w:color w:val="000000"/>
            </w:rPr>
            <w:t>Sta</w:t>
          </w:r>
          <w:r w:rsidR="009E4D0F">
            <w:rPr>
              <w:rFonts w:cs="Arial"/>
              <w:color w:val="000000"/>
            </w:rPr>
            <w:t>at Fr</w:t>
          </w:r>
          <w:r>
            <w:rPr>
              <w:rFonts w:cs="Arial"/>
              <w:color w:val="000000"/>
            </w:rPr>
            <w:t>e</w:t>
          </w:r>
          <w:r w:rsidR="009E4D0F">
            <w:rPr>
              <w:rFonts w:cs="Arial"/>
              <w:color w:val="000000"/>
            </w:rPr>
            <w:t>iburg</w:t>
          </w:r>
        </w:p>
        <w:p w14:paraId="1ADC857A" w14:textId="77777777" w:rsidR="009E4D0F" w:rsidRPr="0064336A" w:rsidRDefault="00EB56AF" w:rsidP="00D43596">
          <w:pPr>
            <w:pStyle w:val="09enttepage2"/>
            <w:rPr>
              <w:rStyle w:val="Numrodepage"/>
            </w:rPr>
          </w:pPr>
          <w:r>
            <w:rPr>
              <w:b w:val="0"/>
              <w:lang w:val="fr-CH"/>
            </w:rPr>
            <w:t>Seit</w:t>
          </w:r>
          <w:r w:rsidR="009E4D0F" w:rsidRPr="00AB7FDA">
            <w:rPr>
              <w:b w:val="0"/>
              <w:lang w:val="fr-CH"/>
            </w:rPr>
            <w:t xml:space="preserve">e </w:t>
          </w:r>
          <w:r w:rsidR="009E4D0F" w:rsidRPr="0064336A">
            <w:rPr>
              <w:b w:val="0"/>
              <w:lang w:val="de-DE"/>
            </w:rPr>
            <w:fldChar w:fldCharType="begin"/>
          </w:r>
          <w:r w:rsidR="009E4D0F" w:rsidRPr="00AB7FDA">
            <w:rPr>
              <w:b w:val="0"/>
              <w:lang w:val="fr-CH"/>
            </w:rPr>
            <w:instrText xml:space="preserve"> PAGE </w:instrText>
          </w:r>
          <w:r w:rsidR="009E4D0F" w:rsidRPr="0064336A">
            <w:rPr>
              <w:b w:val="0"/>
              <w:lang w:val="de-DE"/>
            </w:rPr>
            <w:fldChar w:fldCharType="separate"/>
          </w:r>
          <w:r w:rsidR="009E4D0F" w:rsidRPr="00AB7FDA">
            <w:rPr>
              <w:b w:val="0"/>
              <w:noProof/>
              <w:lang w:val="fr-CH"/>
            </w:rPr>
            <w:t>2</w:t>
          </w:r>
          <w:r w:rsidR="009E4D0F" w:rsidRPr="0064336A">
            <w:rPr>
              <w:b w:val="0"/>
              <w:lang w:val="de-DE"/>
            </w:rPr>
            <w:fldChar w:fldCharType="end"/>
          </w:r>
          <w:r w:rsidR="009E4D0F" w:rsidRPr="00AB7FDA">
            <w:rPr>
              <w:b w:val="0"/>
              <w:lang w:val="fr-CH"/>
            </w:rPr>
            <w:t xml:space="preserve"> </w:t>
          </w:r>
          <w:r>
            <w:rPr>
              <w:b w:val="0"/>
            </w:rPr>
            <w:t>von</w:t>
          </w:r>
          <w:r w:rsidR="009E4D0F" w:rsidRPr="00AB7FDA">
            <w:rPr>
              <w:b w:val="0"/>
              <w:lang w:val="fr-CH"/>
            </w:rPr>
            <w:t xml:space="preserve"> </w:t>
          </w:r>
          <w:r w:rsidR="009E4D0F" w:rsidRPr="0064336A">
            <w:rPr>
              <w:b w:val="0"/>
              <w:lang w:val="de-DE"/>
            </w:rPr>
            <w:fldChar w:fldCharType="begin"/>
          </w:r>
          <w:r w:rsidR="009E4D0F" w:rsidRPr="00AB7FDA">
            <w:rPr>
              <w:b w:val="0"/>
              <w:lang w:val="fr-CH"/>
            </w:rPr>
            <w:instrText xml:space="preserve"> NUMPAGES  </w:instrText>
          </w:r>
          <w:r w:rsidR="009E4D0F" w:rsidRPr="0064336A">
            <w:rPr>
              <w:b w:val="0"/>
              <w:lang w:val="de-DE"/>
            </w:rPr>
            <w:fldChar w:fldCharType="separate"/>
          </w:r>
          <w:r w:rsidR="009E4D0F" w:rsidRPr="00AB7FDA">
            <w:rPr>
              <w:b w:val="0"/>
              <w:noProof/>
              <w:lang w:val="fr-CH"/>
            </w:rPr>
            <w:t>2</w:t>
          </w:r>
          <w:r w:rsidR="009E4D0F" w:rsidRPr="0064336A">
            <w:rPr>
              <w:b w:val="0"/>
              <w:lang w:val="de-DE"/>
            </w:rPr>
            <w:fldChar w:fldCharType="end"/>
          </w:r>
          <w:r w:rsidR="009E4D0F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2336" behindDoc="0" locked="1" layoutInCell="1" allowOverlap="1" wp14:anchorId="3EA390A2" wp14:editId="23F07184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121" w:type="dxa"/>
          <w:tcBorders>
            <w:top w:val="nil"/>
            <w:left w:val="nil"/>
            <w:bottom w:val="nil"/>
            <w:right w:val="nil"/>
          </w:tcBorders>
        </w:tcPr>
        <w:p w14:paraId="18F94921" w14:textId="77777777" w:rsidR="009E4D0F" w:rsidRDefault="009E4D0F" w:rsidP="00D43596">
          <w:pPr>
            <w:pStyle w:val="09enttepage2"/>
            <w:rPr>
              <w:rFonts w:cs="Arial"/>
              <w:color w:val="000000"/>
            </w:rPr>
          </w:pPr>
        </w:p>
      </w:tc>
      <w:tc>
        <w:tcPr>
          <w:tcW w:w="9298" w:type="dxa"/>
          <w:tcBorders>
            <w:left w:val="nil"/>
          </w:tcBorders>
        </w:tcPr>
        <w:p w14:paraId="2E77261F" w14:textId="77777777" w:rsidR="009E4D0F" w:rsidRDefault="009E4D0F" w:rsidP="00D43596">
          <w:pPr>
            <w:pStyle w:val="09enttepage2"/>
            <w:rPr>
              <w:rFonts w:cs="Arial"/>
              <w:color w:val="000000"/>
            </w:rPr>
          </w:pPr>
        </w:p>
      </w:tc>
    </w:tr>
  </w:tbl>
  <w:p w14:paraId="5193C1A6" w14:textId="77777777" w:rsidR="00D636AB" w:rsidRDefault="0092369E" w:rsidP="00D43596">
    <w:r>
      <w:rPr>
        <w:rFonts w:cs="Arial"/>
        <w:noProof/>
        <w:color w:val="000000"/>
      </w:rPr>
      <w:drawing>
        <wp:anchor distT="0" distB="0" distL="114300" distR="114300" simplePos="0" relativeHeight="251664384" behindDoc="0" locked="0" layoutInCell="1" allowOverlap="1" wp14:anchorId="727E448F" wp14:editId="74552FBF">
          <wp:simplePos x="0" y="0"/>
          <wp:positionH relativeFrom="column">
            <wp:posOffset>4681220</wp:posOffset>
          </wp:positionH>
          <wp:positionV relativeFrom="paragraph">
            <wp:posOffset>-367665</wp:posOffset>
          </wp:positionV>
          <wp:extent cx="1437005" cy="298450"/>
          <wp:effectExtent l="0" t="0" r="0" b="6350"/>
          <wp:wrapNone/>
          <wp:docPr id="184297290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972902" name="Imag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7005" cy="298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0A645C" w14:paraId="091654E9" w14:textId="77777777">
      <w:trPr>
        <w:trHeight w:val="1701"/>
      </w:trPr>
      <w:tc>
        <w:tcPr>
          <w:tcW w:w="5500" w:type="dxa"/>
        </w:tcPr>
        <w:p w14:paraId="33A30F73" w14:textId="77777777" w:rsidR="00D636AB" w:rsidRPr="000A645C" w:rsidRDefault="00EB6284" w:rsidP="00D43596">
          <w:pPr>
            <w:pStyle w:val="TM1"/>
            <w:rPr>
              <w:noProof/>
            </w:rPr>
          </w:pPr>
          <w:r w:rsidRPr="000A645C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5A3FA68C" wp14:editId="56E541A5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194809A" w14:textId="77777777" w:rsidR="00D636AB" w:rsidRPr="00AB7FDA" w:rsidRDefault="00667851" w:rsidP="00AB7FDA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4880427" wp14:editId="15197FD3">
                <wp:simplePos x="0" y="0"/>
                <wp:positionH relativeFrom="column">
                  <wp:posOffset>1180465</wp:posOffset>
                </wp:positionH>
                <wp:positionV relativeFrom="paragraph">
                  <wp:posOffset>0</wp:posOffset>
                </wp:positionV>
                <wp:extent cx="1438275" cy="298450"/>
                <wp:effectExtent l="0" t="0" r="9525" b="6350"/>
                <wp:wrapSquare wrapText="bothSides"/>
                <wp:docPr id="384149587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4149587" name="Image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8275" cy="298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38C434A1" w14:textId="77777777" w:rsidR="00D636AB" w:rsidRPr="000A645C" w:rsidRDefault="00D636AB" w:rsidP="00D435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1582015">
    <w:abstractNumId w:val="14"/>
  </w:num>
  <w:num w:numId="2" w16cid:durableId="1796367164">
    <w:abstractNumId w:val="20"/>
  </w:num>
  <w:num w:numId="3" w16cid:durableId="1755667412">
    <w:abstractNumId w:val="23"/>
  </w:num>
  <w:num w:numId="4" w16cid:durableId="1852530072">
    <w:abstractNumId w:val="21"/>
  </w:num>
  <w:num w:numId="5" w16cid:durableId="1743798228">
    <w:abstractNumId w:val="16"/>
  </w:num>
  <w:num w:numId="6" w16cid:durableId="1291204280">
    <w:abstractNumId w:val="6"/>
  </w:num>
  <w:num w:numId="7" w16cid:durableId="172576471">
    <w:abstractNumId w:val="25"/>
  </w:num>
  <w:num w:numId="8" w16cid:durableId="1365595923">
    <w:abstractNumId w:val="17"/>
  </w:num>
  <w:num w:numId="9" w16cid:durableId="954825857">
    <w:abstractNumId w:val="2"/>
  </w:num>
  <w:num w:numId="10" w16cid:durableId="1117915492">
    <w:abstractNumId w:val="11"/>
  </w:num>
  <w:num w:numId="11" w16cid:durableId="922181840">
    <w:abstractNumId w:val="22"/>
  </w:num>
  <w:num w:numId="12" w16cid:durableId="1103843808">
    <w:abstractNumId w:val="12"/>
  </w:num>
  <w:num w:numId="13" w16cid:durableId="824860842">
    <w:abstractNumId w:val="18"/>
  </w:num>
  <w:num w:numId="14" w16cid:durableId="1251352627">
    <w:abstractNumId w:val="19"/>
  </w:num>
  <w:num w:numId="15" w16cid:durableId="1808668045">
    <w:abstractNumId w:val="4"/>
  </w:num>
  <w:num w:numId="16" w16cid:durableId="858809975">
    <w:abstractNumId w:val="5"/>
  </w:num>
  <w:num w:numId="17" w16cid:durableId="795879770">
    <w:abstractNumId w:val="8"/>
  </w:num>
  <w:num w:numId="18" w16cid:durableId="20710320">
    <w:abstractNumId w:val="24"/>
  </w:num>
  <w:num w:numId="19" w16cid:durableId="1090782764">
    <w:abstractNumId w:val="15"/>
  </w:num>
  <w:num w:numId="20" w16cid:durableId="573970749">
    <w:abstractNumId w:val="3"/>
  </w:num>
  <w:num w:numId="21" w16cid:durableId="1387680518">
    <w:abstractNumId w:val="10"/>
  </w:num>
  <w:num w:numId="22" w16cid:durableId="2066756569">
    <w:abstractNumId w:val="9"/>
  </w:num>
  <w:num w:numId="23" w16cid:durableId="2136481449">
    <w:abstractNumId w:val="1"/>
  </w:num>
  <w:num w:numId="24" w16cid:durableId="995646251">
    <w:abstractNumId w:val="0"/>
  </w:num>
  <w:num w:numId="25" w16cid:durableId="628896301">
    <w:abstractNumId w:val="7"/>
  </w:num>
  <w:num w:numId="26" w16cid:durableId="253442281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A4"/>
    <w:rsid w:val="00003AAA"/>
    <w:rsid w:val="00053EF0"/>
    <w:rsid w:val="000A2A6C"/>
    <w:rsid w:val="000A4883"/>
    <w:rsid w:val="000A645C"/>
    <w:rsid w:val="000B47E7"/>
    <w:rsid w:val="000D05C5"/>
    <w:rsid w:val="00115024"/>
    <w:rsid w:val="00164C2E"/>
    <w:rsid w:val="0018729A"/>
    <w:rsid w:val="001972D1"/>
    <w:rsid w:val="00197A5E"/>
    <w:rsid w:val="00204D1E"/>
    <w:rsid w:val="00214327"/>
    <w:rsid w:val="002F05B8"/>
    <w:rsid w:val="002F4950"/>
    <w:rsid w:val="003617F9"/>
    <w:rsid w:val="00367084"/>
    <w:rsid w:val="003968ED"/>
    <w:rsid w:val="003D70EB"/>
    <w:rsid w:val="003E0A42"/>
    <w:rsid w:val="00436517"/>
    <w:rsid w:val="00455397"/>
    <w:rsid w:val="00467395"/>
    <w:rsid w:val="004D5C7D"/>
    <w:rsid w:val="004E4E8A"/>
    <w:rsid w:val="00505EC5"/>
    <w:rsid w:val="00561BDB"/>
    <w:rsid w:val="00561D90"/>
    <w:rsid w:val="005812F3"/>
    <w:rsid w:val="005A5966"/>
    <w:rsid w:val="005B5A2B"/>
    <w:rsid w:val="006412F9"/>
    <w:rsid w:val="006668BD"/>
    <w:rsid w:val="00667851"/>
    <w:rsid w:val="006A7E04"/>
    <w:rsid w:val="006B5143"/>
    <w:rsid w:val="006E6049"/>
    <w:rsid w:val="00726AA4"/>
    <w:rsid w:val="007301DF"/>
    <w:rsid w:val="007501D9"/>
    <w:rsid w:val="007678C5"/>
    <w:rsid w:val="00783277"/>
    <w:rsid w:val="007C7030"/>
    <w:rsid w:val="007F4298"/>
    <w:rsid w:val="007F6DA4"/>
    <w:rsid w:val="00873995"/>
    <w:rsid w:val="008802AF"/>
    <w:rsid w:val="008F1907"/>
    <w:rsid w:val="008F5CE9"/>
    <w:rsid w:val="00904277"/>
    <w:rsid w:val="00913429"/>
    <w:rsid w:val="0092369E"/>
    <w:rsid w:val="0095345D"/>
    <w:rsid w:val="009B0058"/>
    <w:rsid w:val="009D3934"/>
    <w:rsid w:val="009E4D0F"/>
    <w:rsid w:val="00A77A41"/>
    <w:rsid w:val="00A871DB"/>
    <w:rsid w:val="00A95FA7"/>
    <w:rsid w:val="00AB7FDA"/>
    <w:rsid w:val="00B1195A"/>
    <w:rsid w:val="00BF50CB"/>
    <w:rsid w:val="00C042AC"/>
    <w:rsid w:val="00C04BE0"/>
    <w:rsid w:val="00C277FC"/>
    <w:rsid w:val="00C436E5"/>
    <w:rsid w:val="00C94B83"/>
    <w:rsid w:val="00CC0DFF"/>
    <w:rsid w:val="00D31417"/>
    <w:rsid w:val="00D47C56"/>
    <w:rsid w:val="00D55017"/>
    <w:rsid w:val="00D636AB"/>
    <w:rsid w:val="00D65CE6"/>
    <w:rsid w:val="00D70F27"/>
    <w:rsid w:val="00D74485"/>
    <w:rsid w:val="00DC131C"/>
    <w:rsid w:val="00E74594"/>
    <w:rsid w:val="00EB56AF"/>
    <w:rsid w:val="00EB6284"/>
    <w:rsid w:val="00EC122D"/>
    <w:rsid w:val="00ED42A3"/>
    <w:rsid w:val="00F76413"/>
    <w:rsid w:val="00FD251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BE6F27"/>
  <w15:docId w15:val="{C538195E-EA6B-4E8E-90BB-C961A75A5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3995"/>
    <w:rPr>
      <w:rFonts w:ascii="Times New Roman" w:hAnsi="Times New Roman"/>
      <w:lang w:val="fr-FR" w:eastAsia="fr-FR"/>
    </w:rPr>
  </w:style>
  <w:style w:type="paragraph" w:styleId="Titre1">
    <w:name w:val="heading 1"/>
    <w:basedOn w:val="06atexteprincipal"/>
    <w:next w:val="06atexteprincip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06atexteprincipal"/>
    <w:next w:val="06atexteprincip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06atexteprincipal"/>
    <w:next w:val="06atexteprincip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06atexteprincipal"/>
    <w:next w:val="06atexteprincip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06atexteprincipal"/>
    <w:next w:val="06atexteprincip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 w:line="240" w:lineRule="auto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561D90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561D90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spacing w:line="240" w:lineRule="auto"/>
      <w:ind w:left="851" w:hanging="851"/>
    </w:p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7btexteprincipalsansespacebloc">
    <w:name w:val="07b_texte_principal_sans_espace_bloc"/>
    <w:basedOn w:val="Normal"/>
    <w:qFormat/>
    <w:rsid w:val="006E6049"/>
  </w:style>
  <w:style w:type="table" w:styleId="Grilledutableau">
    <w:name w:val="Table Grid"/>
    <w:basedOn w:val="TableauNormal"/>
    <w:rsid w:val="00AB7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lgre">
    <w:name w:val="Subtle Emphasis"/>
    <w:basedOn w:val="Policepardfaut"/>
    <w:uiPriority w:val="19"/>
    <w:qFormat/>
    <w:rsid w:val="00F7641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0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5016">
              <w:marLeft w:val="-375"/>
              <w:marRight w:val="-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1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Geo\Formular_Verlaengerungsantrag_Grenzmut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FA518-5E26-4E05-A510-60645F7F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Formular_Verlaengerungsantrag_Grenzmutation.dotx</Template>
  <TotalTime>0</TotalTime>
  <Pages>4</Pages>
  <Words>623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MACMAC Media SA</Company>
  <LinksUpToDate>false</LinksUpToDate>
  <CharactersWithSpaces>4045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Kolly Sabrina</dc:creator>
  <cp:lastModifiedBy>Kolly Sabrina</cp:lastModifiedBy>
  <cp:revision>1</cp:revision>
  <cp:lastPrinted>2026-08-18T12:41:00Z</cp:lastPrinted>
  <dcterms:created xsi:type="dcterms:W3CDTF">2026-08-18T13:05:00Z</dcterms:created>
  <dcterms:modified xsi:type="dcterms:W3CDTF">2026-08-18T13:05:00Z</dcterms:modified>
</cp:coreProperties>
</file>