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7804A" w14:textId="348F0BD3" w:rsidR="00BE010F" w:rsidRPr="008C5189" w:rsidRDefault="003114DA" w:rsidP="00C158AA">
      <w:pPr>
        <w:pStyle w:val="05objet"/>
        <w:spacing w:after="120" w:line="360" w:lineRule="auto"/>
        <w:rPr>
          <w:lang w:val="de-CH"/>
        </w:rPr>
      </w:pPr>
      <w:r w:rsidRPr="003114DA">
        <w:rPr>
          <w:lang w:val="de-CH"/>
        </w:rPr>
        <w:t>Schließung eines FRIAC-Kontos für Behörden</w:t>
      </w:r>
    </w:p>
    <w:p w14:paraId="2D218D0C" w14:textId="77777777" w:rsidR="00AF309A" w:rsidRPr="00BE010F" w:rsidRDefault="00D94444" w:rsidP="00D94444">
      <w:pPr>
        <w:pStyle w:val="06atexteprincipal"/>
        <w:spacing w:before="120" w:after="0" w:line="240" w:lineRule="auto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>1.</w:t>
      </w:r>
      <w:r w:rsidR="00BE010F" w:rsidRPr="00BE010F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="00BE010F">
        <w:rPr>
          <w:rFonts w:ascii="Arial" w:hAnsi="Arial" w:cs="Arial"/>
          <w:b/>
          <w:sz w:val="20"/>
          <w:szCs w:val="20"/>
          <w:lang w:val="de-CH"/>
        </w:rPr>
        <w:t xml:space="preserve">Informationen über den </w:t>
      </w:r>
      <w:r w:rsidR="00BE010F" w:rsidRPr="008C5189">
        <w:rPr>
          <w:rFonts w:ascii="Arial" w:hAnsi="Arial" w:cs="Arial"/>
          <w:b/>
          <w:sz w:val="20"/>
          <w:szCs w:val="20"/>
          <w:lang w:val="de-CH"/>
        </w:rPr>
        <w:t>Benutzer</w:t>
      </w:r>
      <w:r w:rsidR="00335458" w:rsidRPr="00BE010F">
        <w:rPr>
          <w:rFonts w:ascii="Arial" w:hAnsi="Arial" w:cs="Arial"/>
          <w:b/>
          <w:sz w:val="20"/>
          <w:szCs w:val="20"/>
          <w:lang w:val="de-CH"/>
        </w:rPr>
        <w:t>:</w:t>
      </w:r>
    </w:p>
    <w:tbl>
      <w:tblPr>
        <w:tblStyle w:val="Grilledutableau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BE010F" w:rsidRPr="001B159D" w14:paraId="3876DCAA" w14:textId="77777777" w:rsidTr="00BE010F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CCA11" w14:textId="77777777" w:rsidR="00BE010F" w:rsidRPr="008C5189" w:rsidRDefault="00BE010F" w:rsidP="00D94444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Name* :</w:t>
            </w:r>
          </w:p>
        </w:tc>
        <w:sdt>
          <w:sdtPr>
            <w:rPr>
              <w:sz w:val="16"/>
              <w:szCs w:val="16"/>
              <w:lang w:val="de-CH"/>
            </w:rPr>
            <w:alias w:val="Email"/>
            <w:tag w:val="Email"/>
            <w:id w:val="44876051"/>
          </w:sdtPr>
          <w:sdtEndPr>
            <w:rPr>
              <w:color w:val="808080" w:themeColor="background1" w:themeShade="80"/>
            </w:rPr>
          </w:sdtEndPr>
          <w:sdtContent>
            <w:sdt>
              <w:sdtPr>
                <w:rPr>
                  <w:sz w:val="16"/>
                  <w:szCs w:val="16"/>
                  <w:lang w:val="de-CH"/>
                </w:rPr>
                <w:alias w:val="Name"/>
                <w:tag w:val="Nom"/>
                <w:id w:val="1601751051"/>
                <w:showingPlcHdr/>
                <w:text/>
              </w:sdtPr>
              <w:sdtEndPr>
                <w:rPr>
                  <w:color w:val="808080" w:themeColor="background1" w:themeShade="80"/>
                </w:rPr>
              </w:sdtEndPr>
              <w:sdtContent>
                <w:tc>
                  <w:tcPr>
                    <w:tcW w:w="3402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0050DDAC" w14:textId="77777777" w:rsidR="00BE010F" w:rsidRPr="00D94444" w:rsidRDefault="00BE010F" w:rsidP="00D94444">
                    <w:pPr>
                      <w:spacing w:before="60" w:after="60"/>
                      <w:jc w:val="left"/>
                      <w:rPr>
                        <w:sz w:val="16"/>
                        <w:szCs w:val="16"/>
                        <w:lang w:val="de-CH"/>
                      </w:rPr>
                    </w:pPr>
                    <w:r w:rsidRPr="00D94444">
                      <w:rPr>
                        <w:rStyle w:val="Textedelespacerserv"/>
                        <w:color w:val="808080" w:themeColor="background1" w:themeShade="80"/>
                        <w:sz w:val="16"/>
                        <w:szCs w:val="16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3954CDC0" w14:textId="77777777" w:rsidR="00BE010F" w:rsidRPr="008C5189" w:rsidRDefault="00BE010F" w:rsidP="00D94444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szCs w:val="21"/>
                <w:lang w:val="de-CH"/>
              </w:rPr>
              <w:t>Vorname* :</w:t>
            </w:r>
          </w:p>
        </w:tc>
        <w:sdt>
          <w:sdtPr>
            <w:rPr>
              <w:szCs w:val="21"/>
              <w:lang w:val="de-CH"/>
            </w:rPr>
            <w:alias w:val="Vorname"/>
            <w:tag w:val="Vorname"/>
            <w:id w:val="939344205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66166C" w14:textId="77777777" w:rsidR="00BE010F" w:rsidRPr="008C5189" w:rsidRDefault="00BE010F" w:rsidP="00D94444">
                <w:pPr>
                  <w:spacing w:before="60" w:after="60"/>
                  <w:jc w:val="left"/>
                  <w:rPr>
                    <w:sz w:val="20"/>
                    <w:lang w:val="de-CH"/>
                  </w:rPr>
                </w:pPr>
                <w:r w:rsidRPr="00D94444">
                  <w:rPr>
                    <w:rStyle w:val="Textedelespacerserv"/>
                    <w:color w:val="808080" w:themeColor="background1" w:themeShade="80"/>
                    <w:sz w:val="16"/>
                    <w:szCs w:val="16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BE010F" w:rsidRPr="001B159D" w14:paraId="1C91888D" w14:textId="77777777" w:rsidTr="00BE010F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C3EC6" w14:textId="77777777" w:rsidR="00BE010F" w:rsidRPr="008C5189" w:rsidRDefault="00BE010F" w:rsidP="00D94444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Email* :</w:t>
            </w:r>
            <w:r w:rsidRPr="008C5189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8C5189">
              <w:rPr>
                <w:szCs w:val="21"/>
                <w:lang w:val="de-CH"/>
              </w:rPr>
              <w:instrText xml:space="preserve"> FORMTEXT </w:instrText>
            </w:r>
            <w:r w:rsidRPr="008C5189">
              <w:rPr>
                <w:szCs w:val="21"/>
                <w:lang w:val="de-CH"/>
              </w:rPr>
            </w:r>
            <w:r w:rsidRPr="008C5189">
              <w:rPr>
                <w:szCs w:val="21"/>
                <w:lang w:val="de-CH"/>
              </w:rPr>
              <w:fldChar w:fldCharType="separate"/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szCs w:val="21"/>
                <w:lang w:val="de-CH"/>
              </w:rPr>
              <w:fldChar w:fldCharType="end"/>
            </w:r>
            <w:r w:rsidRPr="008C5189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sz w:val="16"/>
              <w:szCs w:val="16"/>
              <w:lang w:val="de-CH"/>
            </w:rPr>
            <w:alias w:val="Email"/>
            <w:tag w:val="Email"/>
            <w:id w:val="-725597248"/>
            <w:placeholder>
              <w:docPart w:val="2506E1A4BA2A4A8D8555C68C5E383187"/>
            </w:placeholder>
          </w:sdtPr>
          <w:sdtEndPr/>
          <w:sdtContent>
            <w:sdt>
              <w:sdtPr>
                <w:rPr>
                  <w:sz w:val="16"/>
                  <w:szCs w:val="16"/>
                  <w:lang w:val="de-CH"/>
                </w:rPr>
                <w:alias w:val="Email"/>
                <w:tag w:val="Email"/>
                <w:id w:val="-1795200852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  <w:bottom w:val="single" w:sz="4" w:space="0" w:color="auto"/>
                    </w:tcBorders>
                  </w:tcPr>
                  <w:p w14:paraId="620103AD" w14:textId="77777777" w:rsidR="00BE010F" w:rsidRPr="00D94444" w:rsidRDefault="00BE010F" w:rsidP="00D94444">
                    <w:pPr>
                      <w:spacing w:before="60" w:after="60"/>
                      <w:jc w:val="left"/>
                      <w:rPr>
                        <w:sz w:val="16"/>
                        <w:szCs w:val="16"/>
                        <w:lang w:val="de-CH"/>
                      </w:rPr>
                    </w:pPr>
                    <w:r w:rsidRPr="00D94444">
                      <w:rPr>
                        <w:rStyle w:val="Textedelespacerserv"/>
                        <w:color w:val="808080" w:themeColor="background1" w:themeShade="80"/>
                        <w:sz w:val="16"/>
                        <w:szCs w:val="16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5BF6E434" w14:textId="77777777" w:rsidR="00BE010F" w:rsidRPr="008C5189" w:rsidRDefault="00BE010F" w:rsidP="00D94444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8F5C" w14:textId="77777777" w:rsidR="00BE010F" w:rsidRPr="008C5189" w:rsidRDefault="00BE010F" w:rsidP="00D94444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</w:tr>
    </w:tbl>
    <w:p w14:paraId="163051AE" w14:textId="2A1D1516" w:rsidR="00D94444" w:rsidRPr="008833D8" w:rsidRDefault="008833D8" w:rsidP="00D94444">
      <w:pPr>
        <w:pStyle w:val="06atexteprincipal"/>
        <w:spacing w:before="120" w:after="0" w:line="240" w:lineRule="auto"/>
        <w:rPr>
          <w:rFonts w:ascii="Arial" w:hAnsi="Arial"/>
          <w:sz w:val="21"/>
          <w:szCs w:val="21"/>
          <w:lang w:val="de-CH"/>
        </w:rPr>
      </w:pPr>
      <w:r w:rsidRPr="008833D8">
        <w:rPr>
          <w:rFonts w:ascii="Arial" w:hAnsi="Arial"/>
          <w:sz w:val="21"/>
          <w:szCs w:val="21"/>
          <w:lang w:val="de-CH"/>
        </w:rPr>
        <w:t>Der Zugang muss entfernt werden am</w:t>
      </w:r>
      <w:r w:rsidRPr="008833D8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Style w:val="Textedelespacerserv"/>
            <w:rFonts w:ascii="Arial" w:hAnsi="Arial"/>
            <w:color w:val="808080" w:themeColor="background1" w:themeShade="80"/>
            <w:sz w:val="21"/>
            <w:szCs w:val="20"/>
            <w:lang w:val="de-CH"/>
          </w:rPr>
          <w:alias w:val="Datum"/>
          <w:tag w:val="Datum"/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2034A4">
            <w:rPr>
              <w:rStyle w:val="Textedelespacerserv"/>
              <w:rFonts w:ascii="Arial" w:hAnsi="Arial"/>
              <w:color w:val="808080" w:themeColor="background1" w:themeShade="80"/>
              <w:sz w:val="21"/>
              <w:szCs w:val="20"/>
              <w:lang w:val="de-CH"/>
            </w:rPr>
            <w:t>Klicken oder tippen Sie hier, um ein Datum einzugeben.</w:t>
          </w:r>
        </w:sdtContent>
      </w:sdt>
      <w:r>
        <w:rPr>
          <w:rStyle w:val="Textedelespacerserv"/>
          <w:rFonts w:ascii="Arial" w:hAnsi="Arial"/>
          <w:sz w:val="21"/>
          <w:szCs w:val="20"/>
          <w:lang w:val="de-CH"/>
        </w:rPr>
        <w:br/>
      </w:r>
      <w:r w:rsidRPr="008833D8">
        <w:rPr>
          <w:rFonts w:ascii="Arial" w:hAnsi="Arial"/>
          <w:sz w:val="21"/>
          <w:szCs w:val="21"/>
          <w:lang w:val="de-CH"/>
        </w:rPr>
        <w:t>(</w:t>
      </w:r>
      <w:r w:rsidR="002F7D63" w:rsidRPr="002F7D63">
        <w:rPr>
          <w:rFonts w:ascii="Arial" w:hAnsi="Arial"/>
          <w:sz w:val="21"/>
          <w:szCs w:val="21"/>
          <w:lang w:val="de-CH"/>
        </w:rPr>
        <w:t>Frist: 10 Werktage</w:t>
      </w:r>
      <w:r w:rsidRPr="008833D8">
        <w:rPr>
          <w:rFonts w:ascii="Arial" w:hAnsi="Arial"/>
          <w:sz w:val="21"/>
          <w:szCs w:val="21"/>
          <w:lang w:val="de-CH"/>
        </w:rPr>
        <w:t>)</w:t>
      </w:r>
    </w:p>
    <w:p w14:paraId="0C307368" w14:textId="77777777" w:rsidR="008833D8" w:rsidRDefault="008833D8" w:rsidP="008833D8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65F42DC9" w14:textId="3AD4AE53" w:rsidR="00BE010F" w:rsidRPr="008C5189" w:rsidRDefault="008833D8" w:rsidP="008833D8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8833D8">
        <w:rPr>
          <w:rFonts w:ascii="Arial" w:hAnsi="Arial" w:cs="Arial"/>
          <w:b/>
          <w:sz w:val="20"/>
          <w:szCs w:val="20"/>
          <w:lang w:val="de-CH"/>
        </w:rPr>
        <w:t>Die Schließung wird von dem unten aufgeführten Mitglied der Instanz (Gemeinde, Amt, Oberamt) bestätigt</w:t>
      </w:r>
      <w:r w:rsidR="00BE010F" w:rsidRPr="008C5189">
        <w:rPr>
          <w:rFonts w:ascii="Arial" w:hAnsi="Arial" w:cs="Arial"/>
          <w:b/>
          <w:sz w:val="20"/>
          <w:szCs w:val="20"/>
          <w:lang w:val="de-CH"/>
        </w:rPr>
        <w:t>:</w:t>
      </w:r>
    </w:p>
    <w:tbl>
      <w:tblPr>
        <w:tblStyle w:val="Grilledutableau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402"/>
        <w:gridCol w:w="1524"/>
        <w:gridCol w:w="3153"/>
      </w:tblGrid>
      <w:tr w:rsidR="00BE010F" w:rsidRPr="001B159D" w14:paraId="09092B28" w14:textId="77777777" w:rsidTr="00BE010F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638D748C" w14:textId="77777777" w:rsidR="00BE010F" w:rsidRPr="008C5189" w:rsidRDefault="00BE010F" w:rsidP="00703C28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13615507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095445193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44BD1AB7" w14:textId="77777777" w:rsidR="00BE010F" w:rsidRPr="00952D0D" w:rsidRDefault="00BE010F" w:rsidP="00703C28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952D0D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25B6C1FD" w14:textId="77777777" w:rsidR="00BE010F" w:rsidRPr="008C5189" w:rsidRDefault="00BE010F" w:rsidP="00703C28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szCs w:val="21"/>
                <w:lang w:val="de-CH"/>
              </w:rPr>
              <w:t>Vorname*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-1431810609"/>
            <w:showingPlcHdr/>
            <w:text/>
          </w:sdtPr>
          <w:sdtEndPr/>
          <w:sdtContent>
            <w:tc>
              <w:tcPr>
                <w:tcW w:w="3153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6F3CC2C6" w14:textId="77777777" w:rsidR="00BE010F" w:rsidRPr="00952D0D" w:rsidRDefault="00BE010F" w:rsidP="00703C28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952D0D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BE010F" w:rsidRPr="001B159D" w14:paraId="2B9831CE" w14:textId="77777777" w:rsidTr="00BE010F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3FC94F82" w14:textId="77777777" w:rsidR="00BE010F" w:rsidRPr="008C5189" w:rsidRDefault="00BE010F" w:rsidP="00703C28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Email* :</w:t>
            </w:r>
            <w:r w:rsidRPr="008C5189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8C5189">
              <w:rPr>
                <w:szCs w:val="21"/>
                <w:lang w:val="de-CH"/>
              </w:rPr>
              <w:instrText xml:space="preserve"> FORMTEXT </w:instrText>
            </w:r>
            <w:r w:rsidRPr="008C5189">
              <w:rPr>
                <w:szCs w:val="21"/>
                <w:lang w:val="de-CH"/>
              </w:rPr>
            </w:r>
            <w:r w:rsidRPr="008C5189">
              <w:rPr>
                <w:szCs w:val="21"/>
                <w:lang w:val="de-CH"/>
              </w:rPr>
              <w:fldChar w:fldCharType="separate"/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szCs w:val="21"/>
                <w:lang w:val="de-CH"/>
              </w:rPr>
              <w:fldChar w:fldCharType="end"/>
            </w:r>
            <w:r w:rsidRPr="008C5189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1645240618"/>
            <w:placeholder>
              <w:docPart w:val="883030AED00C446D963D8B4B2A77AA84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300237817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28FC0DFD" w14:textId="77777777" w:rsidR="00BE010F" w:rsidRPr="00952D0D" w:rsidRDefault="00BE010F" w:rsidP="00703C28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952D0D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68B15BA1" w14:textId="77777777" w:rsidR="00BE010F" w:rsidRPr="008C5189" w:rsidRDefault="00BE010F" w:rsidP="00703C28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Telefon :</w:t>
            </w:r>
          </w:p>
          <w:p w14:paraId="77151C95" w14:textId="77777777" w:rsidR="00BE010F" w:rsidRPr="008C5189" w:rsidRDefault="00BE010F" w:rsidP="00703C28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color w:val="A6A6A6" w:themeColor="background1" w:themeShade="A6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-807943793"/>
            <w:showingPlcHdr/>
            <w:text/>
          </w:sdtPr>
          <w:sdtEndPr/>
          <w:sdtContent>
            <w:tc>
              <w:tcPr>
                <w:tcW w:w="3153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7FF66BF2" w14:textId="77777777" w:rsidR="00BE010F" w:rsidRPr="00952D0D" w:rsidRDefault="00BE010F" w:rsidP="00703C28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952D0D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BE010F" w:rsidRPr="001B159D" w14:paraId="5A032CD1" w14:textId="77777777" w:rsidTr="00886F89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1627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6E4D" w14:textId="77777777" w:rsidR="00BE010F" w:rsidRPr="008C5189" w:rsidRDefault="00BE010F" w:rsidP="00703C28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de-CH"/>
              </w:rPr>
            </w:pPr>
          </w:p>
          <w:p w14:paraId="198337DF" w14:textId="58EAF2B6" w:rsidR="00BE010F" w:rsidRPr="008C5189" w:rsidRDefault="008833D8" w:rsidP="00BE010F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de-CH"/>
              </w:rPr>
            </w:pPr>
            <w:r w:rsidRPr="008833D8">
              <w:rPr>
                <w:sz w:val="18"/>
                <w:szCs w:val="18"/>
                <w:lang w:val="de-CH"/>
              </w:rPr>
              <w:t>Datum und Unterschrift des Mitglieds der Instanz</w:t>
            </w:r>
            <w:r w:rsidR="00BE300B">
              <w:rPr>
                <w:sz w:val="18"/>
                <w:szCs w:val="18"/>
                <w:lang w:val="de-CH"/>
              </w:rPr>
              <w:t xml:space="preserve"> </w:t>
            </w:r>
            <w:r w:rsidR="00BE300B" w:rsidRPr="00BE300B">
              <w:rPr>
                <w:sz w:val="18"/>
                <w:szCs w:val="18"/>
                <w:lang w:val="de-CH"/>
              </w:rPr>
              <w:t>(mit Gemeindesiegel, wenn es sich um ein Gemeindekonto handelt</w:t>
            </w:r>
            <w:r w:rsidR="00BE300B">
              <w:rPr>
                <w:sz w:val="18"/>
                <w:szCs w:val="18"/>
                <w:lang w:val="de-CH"/>
              </w:rPr>
              <w:t>):</w:t>
            </w:r>
            <w:r w:rsidR="00BE010F" w:rsidRPr="008C5189">
              <w:rPr>
                <w:sz w:val="18"/>
                <w:szCs w:val="18"/>
                <w:lang w:val="de-CH"/>
              </w:rPr>
              <w:tab/>
            </w:r>
          </w:p>
        </w:tc>
      </w:tr>
    </w:tbl>
    <w:p w14:paraId="237C866C" w14:textId="24E63911" w:rsidR="00886F89" w:rsidRPr="00886F89" w:rsidRDefault="00886F89" w:rsidP="00886F89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r w:rsidRPr="00116AC6">
        <w:rPr>
          <w:rFonts w:ascii="Arial" w:hAnsi="Arial" w:cs="Arial"/>
          <w:sz w:val="14"/>
          <w:szCs w:val="14"/>
          <w:lang w:val="de-CH"/>
        </w:rPr>
        <w:t>* Pflichtfelder</w:t>
      </w:r>
    </w:p>
    <w:p w14:paraId="3516375B" w14:textId="5F6AE914" w:rsidR="00BE010F" w:rsidRPr="008833D8" w:rsidRDefault="00BE010F" w:rsidP="008833D8">
      <w:pPr>
        <w:pStyle w:val="06atexteprincipal"/>
        <w:spacing w:before="120" w:after="0"/>
        <w:rPr>
          <w:rFonts w:ascii="Arial" w:hAnsi="Arial" w:cs="Arial"/>
          <w:sz w:val="18"/>
          <w:szCs w:val="18"/>
          <w:lang w:val="de-CH"/>
        </w:rPr>
      </w:pPr>
      <w:r w:rsidRPr="008C5189">
        <w:rPr>
          <w:rFonts w:ascii="Arial" w:hAnsi="Arial" w:cs="Arial"/>
          <w:b/>
          <w:sz w:val="18"/>
          <w:szCs w:val="18"/>
          <w:lang w:val="de-CH"/>
        </w:rPr>
        <w:t>Hinweis</w:t>
      </w:r>
      <w:r w:rsidRPr="008C5189">
        <w:rPr>
          <w:rFonts w:ascii="Arial" w:hAnsi="Arial" w:cs="Arial"/>
          <w:sz w:val="18"/>
          <w:szCs w:val="18"/>
          <w:lang w:val="de-CH"/>
        </w:rPr>
        <w:t>:</w:t>
      </w:r>
    </w:p>
    <w:tbl>
      <w:tblPr>
        <w:tblStyle w:val="Grilledutableau"/>
        <w:tblW w:w="9639" w:type="dxa"/>
        <w:tblInd w:w="108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34"/>
        <w:gridCol w:w="4505"/>
      </w:tblGrid>
      <w:tr w:rsidR="00BE010F" w:rsidRPr="001B159D" w14:paraId="5FB0BD4D" w14:textId="77777777" w:rsidTr="00BE010F">
        <w:sdt>
          <w:sdtPr>
            <w:rPr>
              <w:szCs w:val="21"/>
              <w:lang w:val="de-CH"/>
            </w:rPr>
            <w:alias w:val="Email"/>
            <w:tag w:val="Email"/>
            <w:id w:val="-142195443"/>
            <w:placeholder>
              <w:docPart w:val="76E558EA745046A0BA85F687293B039D"/>
            </w:placeholder>
          </w:sdtPr>
          <w:sdtEndPr/>
          <w:sdtContent>
            <w:sdt>
              <w:sdtPr>
                <w:rPr>
                  <w:szCs w:val="21"/>
                  <w:lang w:val="de-CH"/>
                </w:rPr>
                <w:alias w:val="Hinweis"/>
                <w:tag w:val="Hinweis"/>
                <w:id w:val="1595053568"/>
                <w:showingPlcHdr/>
                <w:text/>
              </w:sdtPr>
              <w:sdtEndPr/>
              <w:sdtContent>
                <w:tc>
                  <w:tcPr>
                    <w:tcW w:w="5134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</w:tcBorders>
                  </w:tcPr>
                  <w:p w14:paraId="305675F3" w14:textId="77777777" w:rsidR="00BE010F" w:rsidRPr="008C5189" w:rsidRDefault="00BE010F" w:rsidP="00703C28">
                    <w:pPr>
                      <w:spacing w:before="60" w:after="60"/>
                      <w:rPr>
                        <w:szCs w:val="21"/>
                        <w:lang w:val="de-CH"/>
                      </w:rPr>
                    </w:pPr>
                    <w:r w:rsidRPr="002034A4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4505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7FF7C796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</w:p>
        </w:tc>
      </w:tr>
      <w:tr w:rsidR="00BE010F" w:rsidRPr="001B159D" w14:paraId="15AD7B43" w14:textId="77777777" w:rsidTr="008833D8">
        <w:trPr>
          <w:trHeight w:val="685"/>
        </w:trPr>
        <w:tc>
          <w:tcPr>
            <w:tcW w:w="5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5B1DE6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4505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3496BBC0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301144A5" w14:textId="77777777" w:rsidR="00BE010F" w:rsidRPr="008C5189" w:rsidRDefault="001B159D" w:rsidP="00BE010F">
      <w:pPr>
        <w:pStyle w:val="06atexteprincipal"/>
        <w:spacing w:before="120" w:after="120"/>
        <w:rPr>
          <w:b/>
          <w:lang w:val="de-CH"/>
        </w:rPr>
      </w:pPr>
      <w:r>
        <w:rPr>
          <w:rFonts w:ascii="Arial" w:hAnsi="Arial" w:cs="Arial"/>
          <w:b/>
          <w:sz w:val="18"/>
          <w:szCs w:val="18"/>
          <w:lang w:val="de-CH"/>
        </w:rPr>
        <w:pict w14:anchorId="2C17732E">
          <v:rect id="_x0000_i1026" style="width:477.05pt;height:1pt" o:hrpct="990" o:hralign="center" o:hrstd="t" o:hrnoshade="t" o:hr="t" fillcolor="black [3213]" stroked="f"/>
        </w:pict>
      </w:r>
    </w:p>
    <w:p w14:paraId="3FAB6BC6" w14:textId="7D4FC93E" w:rsidR="00BE010F" w:rsidRPr="008C5189" w:rsidRDefault="00BE010F" w:rsidP="00886F89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  <w:r w:rsidRPr="008C5189">
        <w:rPr>
          <w:rFonts w:ascii="Arial" w:hAnsi="Arial" w:cs="Arial"/>
          <w:b/>
          <w:sz w:val="18"/>
          <w:szCs w:val="18"/>
          <w:highlight w:val="lightGray"/>
          <w:lang w:val="de-CH"/>
        </w:rPr>
        <w:t>Vom ITA auszufüllen:</w:t>
      </w:r>
    </w:p>
    <w:tbl>
      <w:tblPr>
        <w:tblStyle w:val="Grilledutableau"/>
        <w:tblW w:w="9639" w:type="dxa"/>
        <w:tblInd w:w="108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237"/>
        <w:gridCol w:w="3402"/>
      </w:tblGrid>
      <w:tr w:rsidR="00BE010F" w:rsidRPr="008C5189" w14:paraId="04E132A3" w14:textId="77777777" w:rsidTr="008833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526CF0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 xml:space="preserve">Datum : </w:t>
            </w:r>
            <w:sdt>
              <w:sdtPr>
                <w:rPr>
                  <w:rStyle w:val="Textedelespacerserv"/>
                  <w:color w:val="808080" w:themeColor="background1" w:themeShade="80"/>
                  <w:lang w:val="de-CH"/>
                </w:rPr>
                <w:alias w:val="Datum"/>
                <w:tag w:val="Datum"/>
                <w:id w:val="-874764102"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Pr="002034A4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ein Datum einzugeben.</w:t>
                </w:r>
              </w:sdtContent>
            </w:sdt>
          </w:p>
        </w:tc>
        <w:tc>
          <w:tcPr>
            <w:tcW w:w="3402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2B29FD25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Visa :</w:t>
            </w:r>
          </w:p>
        </w:tc>
      </w:tr>
      <w:tr w:rsidR="00BE010F" w:rsidRPr="008C5189" w14:paraId="18146830" w14:textId="77777777" w:rsidTr="008833D8">
        <w:trPr>
          <w:trHeight w:val="84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E60418C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5DBF89C0" w14:textId="77777777" w:rsidR="00BE010F" w:rsidRPr="008C5189" w:rsidRDefault="00BE010F" w:rsidP="00703C28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78F7DD2E" w14:textId="77777777" w:rsidR="00BE010F" w:rsidRPr="008C5189" w:rsidRDefault="00BE010F" w:rsidP="00BE010F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57ED3448" w14:textId="24ED6941" w:rsidR="00BE010F" w:rsidRDefault="00BE010F" w:rsidP="00BE010F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Das </w:t>
      </w:r>
      <w:r w:rsidRPr="008C5189">
        <w:rPr>
          <w:rFonts w:ascii="Arial" w:hAnsi="Arial" w:cs="Arial"/>
          <w:b/>
          <w:sz w:val="20"/>
          <w:szCs w:val="20"/>
          <w:u w:val="single"/>
          <w:lang w:val="de-CH"/>
        </w:rPr>
        <w:t>ausgefüllte und unterschriebene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 Formular schicken Sie an den Kundendienst des Staates Freiburg</w:t>
      </w:r>
      <w:r w:rsidR="00871791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5EF08B7A" w14:textId="77777777" w:rsidR="00871791" w:rsidRDefault="00871791" w:rsidP="00871791">
      <w:pPr>
        <w:pStyle w:val="07puces"/>
        <w:numPr>
          <w:ilvl w:val="0"/>
          <w:numId w:val="37"/>
        </w:numPr>
        <w:ind w:left="227" w:hanging="227"/>
        <w:rPr>
          <w:lang w:val="de-CH"/>
        </w:rPr>
      </w:pPr>
      <w:r>
        <w:rPr>
          <w:lang w:val="de-CH"/>
        </w:rPr>
        <w:t xml:space="preserve">Für die Instanzen des Staates Freiburg : </w:t>
      </w:r>
      <w:hyperlink r:id="rId11" w:history="1">
        <w:r>
          <w:rPr>
            <w:rStyle w:val="Lienhypertexte"/>
            <w:lang w:val="de-CH"/>
          </w:rPr>
          <w:t>Support (fr.ch)</w:t>
        </w:r>
      </w:hyperlink>
    </w:p>
    <w:p w14:paraId="4D23B158" w14:textId="77777777" w:rsidR="00871791" w:rsidRDefault="00871791" w:rsidP="00871791">
      <w:pPr>
        <w:pStyle w:val="07puces"/>
        <w:numPr>
          <w:ilvl w:val="0"/>
          <w:numId w:val="37"/>
        </w:numPr>
        <w:ind w:left="227" w:hanging="227"/>
        <w:rPr>
          <w:lang w:val="de-CH"/>
        </w:rPr>
      </w:pPr>
      <w:r>
        <w:rPr>
          <w:lang w:val="de-CH"/>
        </w:rPr>
        <w:t xml:space="preserve">Für externe Instanzen : </w:t>
      </w:r>
      <w:hyperlink r:id="rId12" w:history="1">
        <w:r>
          <w:rPr>
            <w:rStyle w:val="Lienhypertexte"/>
            <w:lang w:val="de-CH"/>
          </w:rPr>
          <w:t>serviceclient@fr.ch</w:t>
        </w:r>
      </w:hyperlink>
    </w:p>
    <w:p w14:paraId="41FB90B0" w14:textId="77777777" w:rsidR="00BE010F" w:rsidRPr="008C5189" w:rsidRDefault="00BE010F" w:rsidP="00BE010F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41E29268" w14:textId="3C1812B8" w:rsidR="00B95A3F" w:rsidRPr="008833D8" w:rsidRDefault="00BE010F" w:rsidP="008833D8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Bei Fragen wenden Sie sich bitte an den FRIAC-Support: +41 26 304 24 00 und drücken Sie die Taste « </w:t>
      </w:r>
      <w:r w:rsidR="001B159D">
        <w:rPr>
          <w:rFonts w:ascii="Arial" w:hAnsi="Arial" w:cs="Arial"/>
          <w:b/>
          <w:sz w:val="20"/>
          <w:szCs w:val="20"/>
          <w:lang w:val="de-CH"/>
        </w:rPr>
        <w:t>2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 ».</w:t>
      </w:r>
    </w:p>
    <w:sectPr w:rsidR="00B95A3F" w:rsidRPr="008833D8" w:rsidSect="003711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9978" w14:textId="77777777" w:rsidR="0035476C" w:rsidRDefault="0035476C" w:rsidP="002E0843">
      <w:r>
        <w:separator/>
      </w:r>
    </w:p>
  </w:endnote>
  <w:endnote w:type="continuationSeparator" w:id="0">
    <w:p w14:paraId="1D595EED" w14:textId="77777777" w:rsidR="0035476C" w:rsidRDefault="0035476C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EDC41" w14:textId="77777777" w:rsidR="00871791" w:rsidRDefault="0087179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D2C0" w14:textId="77777777" w:rsidR="00D94444" w:rsidRPr="00BF50CB" w:rsidRDefault="00D94444" w:rsidP="00D94444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3BAEE76B" w14:textId="77777777" w:rsidR="00D94444" w:rsidRPr="00BF50CB" w:rsidRDefault="00D94444" w:rsidP="00D94444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3FF0BB47" w14:textId="77777777" w:rsidR="00D94444" w:rsidRPr="00D94444" w:rsidRDefault="00D94444" w:rsidP="00D94444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2C12FB" wp14:editId="3DE0FE8D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FAFA6" w14:textId="1B06ECE7" w:rsidR="00D94444" w:rsidRPr="001F1B42" w:rsidRDefault="00D94444" w:rsidP="00D94444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Pr="00D94444">
                            <w:rPr>
                              <w:noProof/>
                              <w:color w:val="808080"/>
                            </w:rPr>
                            <w:t>FRIAC-Schliessung _Konto_v1.</w:t>
                          </w:r>
                          <w:r w:rsidR="00871791">
                            <w:rPr>
                              <w:noProof/>
                              <w:color w:val="808080"/>
                            </w:rPr>
                            <w:t>2</w:t>
                          </w:r>
                          <w:r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C12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464FAFA6" w14:textId="1B06ECE7" w:rsidR="00D94444" w:rsidRPr="001F1B42" w:rsidRDefault="00D94444" w:rsidP="00D94444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Pr="00D94444">
                      <w:rPr>
                        <w:noProof/>
                        <w:color w:val="808080"/>
                      </w:rPr>
                      <w:t>FRIAC-Schliessung _Konto_v1.</w:t>
                    </w:r>
                    <w:r w:rsidR="00871791">
                      <w:rPr>
                        <w:noProof/>
                        <w:color w:val="808080"/>
                      </w:rPr>
                      <w:t>2</w:t>
                    </w:r>
                    <w:r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2E39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4D21CA4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3BA1BAE9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7A9A08" wp14:editId="0573CB6C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0D270" w14:textId="716EA3E0" w:rsidR="00C41FDC" w:rsidRPr="001F1B42" w:rsidRDefault="00321BC1" w:rsidP="00181BBC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D94444" w:rsidRPr="00D94444">
                            <w:rPr>
                              <w:noProof/>
                              <w:color w:val="808080"/>
                            </w:rPr>
                            <w:t>FRIAC-Schliessung _Konto_v1.</w:t>
                          </w:r>
                          <w:r w:rsidR="00AA7F61">
                            <w:rPr>
                              <w:noProof/>
                              <w:color w:val="808080"/>
                            </w:rPr>
                            <w:t>2</w:t>
                          </w:r>
                          <w:r w:rsidR="00446B79"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7A9A0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28B0D270" w14:textId="716EA3E0" w:rsidR="00C41FDC" w:rsidRPr="001F1B42" w:rsidRDefault="00321BC1" w:rsidP="00181BBC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D94444" w:rsidRPr="00D94444">
                      <w:rPr>
                        <w:noProof/>
                        <w:color w:val="808080"/>
                      </w:rPr>
                      <w:t>FRIAC-Schliessung _Konto_v1.</w:t>
                    </w:r>
                    <w:r w:rsidR="00AA7F61">
                      <w:rPr>
                        <w:noProof/>
                        <w:color w:val="808080"/>
                      </w:rPr>
                      <w:t>2</w:t>
                    </w:r>
                    <w:r w:rsidR="00446B79"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9BC1" w14:textId="77777777" w:rsidR="0035476C" w:rsidRDefault="0035476C" w:rsidP="002E0843">
      <w:r>
        <w:separator/>
      </w:r>
    </w:p>
  </w:footnote>
  <w:footnote w:type="continuationSeparator" w:id="0">
    <w:p w14:paraId="0EC3AEA6" w14:textId="77777777" w:rsidR="0035476C" w:rsidRDefault="0035476C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477D" w14:textId="77777777" w:rsidR="00871791" w:rsidRDefault="0087179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5D6B731F" w14:textId="77777777">
      <w:trPr>
        <w:trHeight w:val="567"/>
      </w:trPr>
      <w:tc>
        <w:tcPr>
          <w:tcW w:w="9298" w:type="dxa"/>
        </w:tcPr>
        <w:p w14:paraId="72096E6D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6EDE3385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2034A4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2034A4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562EB11B" wp14:editId="584D4A6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7E2C4533" w14:textId="77777777" w:rsidR="00C41FDC" w:rsidRDefault="00C41FDC" w:rsidP="002E08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36748295" w14:textId="77777777">
      <w:trPr>
        <w:trHeight w:val="1701"/>
      </w:trPr>
      <w:tc>
        <w:tcPr>
          <w:tcW w:w="5500" w:type="dxa"/>
        </w:tcPr>
        <w:p w14:paraId="62E5ADAB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B92391E" wp14:editId="33A6223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0445E47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79E18582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5BCBC383" w14:textId="77777777" w:rsidR="00C41FDC" w:rsidRPr="001B159D" w:rsidRDefault="00C41FDC" w:rsidP="002E0843">
          <w:pPr>
            <w:pStyle w:val="01entteetbasdepage"/>
            <w:rPr>
              <w:lang w:val="fr-CH"/>
            </w:rPr>
          </w:pPr>
          <w:r w:rsidRPr="001B159D">
            <w:rPr>
              <w:b/>
              <w:lang w:val="fr-CH"/>
            </w:rPr>
            <w:t xml:space="preserve">Amt für Informatik und Telekommunikation </w:t>
          </w:r>
          <w:r w:rsidRPr="001B159D">
            <w:rPr>
              <w:lang w:val="fr-CH"/>
            </w:rPr>
            <w:t>ITA</w:t>
          </w:r>
        </w:p>
        <w:p w14:paraId="33185906" w14:textId="77777777" w:rsidR="00C41FDC" w:rsidRPr="001B159D" w:rsidRDefault="00C41FDC" w:rsidP="002E0843">
          <w:pPr>
            <w:pStyle w:val="01entteetbasdepage"/>
            <w:rPr>
              <w:lang w:val="fr-CH"/>
            </w:rPr>
          </w:pPr>
        </w:p>
        <w:p w14:paraId="481C0C40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770EE19E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10F25998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3C63E4FA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5F540C9B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2EC253AA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.5pt;height:14.5pt" o:bullet="t">
        <v:imagedata r:id="rId1" o:title="ecusson"/>
      </v:shape>
    </w:pict>
  </w:numPicBullet>
  <w:abstractNum w:abstractNumId="0" w15:restartNumberingAfterBreak="0">
    <w:nsid w:val="03F758D7"/>
    <w:multiLevelType w:val="hybridMultilevel"/>
    <w:tmpl w:val="969446D8"/>
    <w:lvl w:ilvl="0" w:tplc="8E16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43C94"/>
    <w:multiLevelType w:val="hybridMultilevel"/>
    <w:tmpl w:val="969446D8"/>
    <w:lvl w:ilvl="0" w:tplc="8E16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B827063"/>
    <w:multiLevelType w:val="hybridMultilevel"/>
    <w:tmpl w:val="969446D8"/>
    <w:lvl w:ilvl="0" w:tplc="8E16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538A1"/>
    <w:multiLevelType w:val="hybridMultilevel"/>
    <w:tmpl w:val="68A87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64455"/>
    <w:multiLevelType w:val="hybridMultilevel"/>
    <w:tmpl w:val="969446D8"/>
    <w:lvl w:ilvl="0" w:tplc="8E16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4956540"/>
    <w:multiLevelType w:val="hybridMultilevel"/>
    <w:tmpl w:val="A02092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7E055C7"/>
    <w:multiLevelType w:val="hybridMultilevel"/>
    <w:tmpl w:val="68A87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F78FD"/>
    <w:multiLevelType w:val="hybridMultilevel"/>
    <w:tmpl w:val="969446D8"/>
    <w:lvl w:ilvl="0" w:tplc="8E16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733A3"/>
    <w:multiLevelType w:val="hybridMultilevel"/>
    <w:tmpl w:val="525E714E"/>
    <w:lvl w:ilvl="0" w:tplc="8E16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2995478">
    <w:abstractNumId w:val="19"/>
  </w:num>
  <w:num w:numId="2" w16cid:durableId="1923220975">
    <w:abstractNumId w:val="27"/>
  </w:num>
  <w:num w:numId="3" w16cid:durableId="1120957929">
    <w:abstractNumId w:val="31"/>
  </w:num>
  <w:num w:numId="4" w16cid:durableId="1871801039">
    <w:abstractNumId w:val="28"/>
  </w:num>
  <w:num w:numId="5" w16cid:durableId="1205603550">
    <w:abstractNumId w:val="21"/>
  </w:num>
  <w:num w:numId="6" w16cid:durableId="1395082539">
    <w:abstractNumId w:val="8"/>
  </w:num>
  <w:num w:numId="7" w16cid:durableId="133528174">
    <w:abstractNumId w:val="34"/>
  </w:num>
  <w:num w:numId="8" w16cid:durableId="30112957">
    <w:abstractNumId w:val="22"/>
  </w:num>
  <w:num w:numId="9" w16cid:durableId="1790926910">
    <w:abstractNumId w:val="3"/>
  </w:num>
  <w:num w:numId="10" w16cid:durableId="1309633447">
    <w:abstractNumId w:val="16"/>
  </w:num>
  <w:num w:numId="11" w16cid:durableId="190581070">
    <w:abstractNumId w:val="30"/>
  </w:num>
  <w:num w:numId="12" w16cid:durableId="1985087130">
    <w:abstractNumId w:val="17"/>
  </w:num>
  <w:num w:numId="13" w16cid:durableId="839662369">
    <w:abstractNumId w:val="23"/>
  </w:num>
  <w:num w:numId="14" w16cid:durableId="1304969004">
    <w:abstractNumId w:val="25"/>
  </w:num>
  <w:num w:numId="15" w16cid:durableId="26026015">
    <w:abstractNumId w:val="6"/>
  </w:num>
  <w:num w:numId="16" w16cid:durableId="473111061">
    <w:abstractNumId w:val="7"/>
  </w:num>
  <w:num w:numId="17" w16cid:durableId="1221751618">
    <w:abstractNumId w:val="12"/>
  </w:num>
  <w:num w:numId="18" w16cid:durableId="1398745086">
    <w:abstractNumId w:val="32"/>
  </w:num>
  <w:num w:numId="19" w16cid:durableId="15928956">
    <w:abstractNumId w:val="20"/>
  </w:num>
  <w:num w:numId="20" w16cid:durableId="57478543">
    <w:abstractNumId w:val="4"/>
  </w:num>
  <w:num w:numId="21" w16cid:durableId="781532194">
    <w:abstractNumId w:val="14"/>
  </w:num>
  <w:num w:numId="22" w16cid:durableId="913247252">
    <w:abstractNumId w:val="13"/>
  </w:num>
  <w:num w:numId="23" w16cid:durableId="1334799628">
    <w:abstractNumId w:val="2"/>
  </w:num>
  <w:num w:numId="24" w16cid:durableId="62603441">
    <w:abstractNumId w:val="1"/>
  </w:num>
  <w:num w:numId="25" w16cid:durableId="1175612584">
    <w:abstractNumId w:val="9"/>
  </w:num>
  <w:num w:numId="26" w16cid:durableId="1088159991">
    <w:abstractNumId w:val="18"/>
  </w:num>
  <w:num w:numId="27" w16cid:durableId="1441534951">
    <w:abstractNumId w:val="33"/>
  </w:num>
  <w:num w:numId="28" w16cid:durableId="343359032">
    <w:abstractNumId w:val="26"/>
  </w:num>
  <w:num w:numId="29" w16cid:durableId="1899591598">
    <w:abstractNumId w:val="11"/>
  </w:num>
  <w:num w:numId="30" w16cid:durableId="2055884148">
    <w:abstractNumId w:val="24"/>
  </w:num>
  <w:num w:numId="31" w16cid:durableId="2066829689">
    <w:abstractNumId w:val="10"/>
  </w:num>
  <w:num w:numId="32" w16cid:durableId="2002544432">
    <w:abstractNumId w:val="29"/>
  </w:num>
  <w:num w:numId="33" w16cid:durableId="1689137711">
    <w:abstractNumId w:val="15"/>
  </w:num>
  <w:num w:numId="34" w16cid:durableId="1914583531">
    <w:abstractNumId w:val="5"/>
  </w:num>
  <w:num w:numId="35" w16cid:durableId="911963964">
    <w:abstractNumId w:val="0"/>
  </w:num>
  <w:num w:numId="36" w16cid:durableId="1068458518">
    <w:abstractNumId w:val="27"/>
  </w:num>
  <w:num w:numId="37" w16cid:durableId="773404449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61721"/>
    <w:rsid w:val="000E586B"/>
    <w:rsid w:val="000F5773"/>
    <w:rsid w:val="000F6CCD"/>
    <w:rsid w:val="0010307F"/>
    <w:rsid w:val="00104E44"/>
    <w:rsid w:val="0015027E"/>
    <w:rsid w:val="00164C2E"/>
    <w:rsid w:val="00166B36"/>
    <w:rsid w:val="00181BBC"/>
    <w:rsid w:val="001B159D"/>
    <w:rsid w:val="001E7EEB"/>
    <w:rsid w:val="002034A4"/>
    <w:rsid w:val="00237AE7"/>
    <w:rsid w:val="00262689"/>
    <w:rsid w:val="002665E5"/>
    <w:rsid w:val="00266BA5"/>
    <w:rsid w:val="00284ED2"/>
    <w:rsid w:val="002A4126"/>
    <w:rsid w:val="002B0515"/>
    <w:rsid w:val="002E0843"/>
    <w:rsid w:val="002E6D7A"/>
    <w:rsid w:val="002F7D63"/>
    <w:rsid w:val="003114DA"/>
    <w:rsid w:val="00321BC1"/>
    <w:rsid w:val="003344D9"/>
    <w:rsid w:val="00335458"/>
    <w:rsid w:val="0035476C"/>
    <w:rsid w:val="003711EB"/>
    <w:rsid w:val="00377ABE"/>
    <w:rsid w:val="00385F01"/>
    <w:rsid w:val="003A5DD7"/>
    <w:rsid w:val="003B24BC"/>
    <w:rsid w:val="003E6460"/>
    <w:rsid w:val="003F6A47"/>
    <w:rsid w:val="00446B79"/>
    <w:rsid w:val="004736D0"/>
    <w:rsid w:val="00475EF7"/>
    <w:rsid w:val="004D5C7D"/>
    <w:rsid w:val="004E4E8A"/>
    <w:rsid w:val="00504A8A"/>
    <w:rsid w:val="00543B92"/>
    <w:rsid w:val="00564981"/>
    <w:rsid w:val="00580628"/>
    <w:rsid w:val="005973FF"/>
    <w:rsid w:val="005A0E84"/>
    <w:rsid w:val="005D1196"/>
    <w:rsid w:val="00622432"/>
    <w:rsid w:val="006671E7"/>
    <w:rsid w:val="006D0400"/>
    <w:rsid w:val="006E5327"/>
    <w:rsid w:val="007074D5"/>
    <w:rsid w:val="00743CAA"/>
    <w:rsid w:val="00745EE6"/>
    <w:rsid w:val="007716B6"/>
    <w:rsid w:val="007717E9"/>
    <w:rsid w:val="007720C2"/>
    <w:rsid w:val="007735E1"/>
    <w:rsid w:val="007A4CCD"/>
    <w:rsid w:val="007B668B"/>
    <w:rsid w:val="007D5736"/>
    <w:rsid w:val="007F793B"/>
    <w:rsid w:val="00820586"/>
    <w:rsid w:val="00871791"/>
    <w:rsid w:val="008833D8"/>
    <w:rsid w:val="00886F89"/>
    <w:rsid w:val="008B5B5F"/>
    <w:rsid w:val="008B72E7"/>
    <w:rsid w:val="008D1DB4"/>
    <w:rsid w:val="008F07B3"/>
    <w:rsid w:val="00904277"/>
    <w:rsid w:val="009065CA"/>
    <w:rsid w:val="00923473"/>
    <w:rsid w:val="00944662"/>
    <w:rsid w:val="009518F1"/>
    <w:rsid w:val="00952D0D"/>
    <w:rsid w:val="0095513F"/>
    <w:rsid w:val="009C0DC9"/>
    <w:rsid w:val="009C1020"/>
    <w:rsid w:val="009D1F94"/>
    <w:rsid w:val="009F615E"/>
    <w:rsid w:val="00A871DB"/>
    <w:rsid w:val="00A917E8"/>
    <w:rsid w:val="00AA7F61"/>
    <w:rsid w:val="00AF309A"/>
    <w:rsid w:val="00B1195A"/>
    <w:rsid w:val="00B20AC9"/>
    <w:rsid w:val="00B30CC2"/>
    <w:rsid w:val="00B375AA"/>
    <w:rsid w:val="00B50D7D"/>
    <w:rsid w:val="00B95A3F"/>
    <w:rsid w:val="00BB49C0"/>
    <w:rsid w:val="00BB7D69"/>
    <w:rsid w:val="00BC12BC"/>
    <w:rsid w:val="00BD16FC"/>
    <w:rsid w:val="00BE010F"/>
    <w:rsid w:val="00BE300B"/>
    <w:rsid w:val="00BF50CB"/>
    <w:rsid w:val="00BF773F"/>
    <w:rsid w:val="00C04BE0"/>
    <w:rsid w:val="00C158AA"/>
    <w:rsid w:val="00C3269E"/>
    <w:rsid w:val="00C41FDC"/>
    <w:rsid w:val="00CB5863"/>
    <w:rsid w:val="00CD7AE7"/>
    <w:rsid w:val="00D05682"/>
    <w:rsid w:val="00D31417"/>
    <w:rsid w:val="00D51381"/>
    <w:rsid w:val="00D7670D"/>
    <w:rsid w:val="00D94444"/>
    <w:rsid w:val="00DB4185"/>
    <w:rsid w:val="00DC7F02"/>
    <w:rsid w:val="00DF648A"/>
    <w:rsid w:val="00E219D9"/>
    <w:rsid w:val="00E51F65"/>
    <w:rsid w:val="00E92733"/>
    <w:rsid w:val="00EA2182"/>
    <w:rsid w:val="00EA7481"/>
    <w:rsid w:val="00EB6284"/>
    <w:rsid w:val="00EC122D"/>
    <w:rsid w:val="00F00796"/>
    <w:rsid w:val="00F20994"/>
    <w:rsid w:val="00F60D0D"/>
    <w:rsid w:val="00F8372B"/>
    <w:rsid w:val="00FB6882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."/>
  <w:listSeparator w:val=";"/>
  <w14:docId w14:val="38EB9FF4"/>
  <w15:docId w15:val="{8C7439CC-BFB9-4BC7-BA03-278BA318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erviceclient@fr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appls.fr.ch/plugins/servlet/desk/portal/1/create/2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6E1A4BA2A4A8D8555C68C5E383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27FD4-1300-434F-A670-70EFE1BF78EE}"/>
      </w:docPartPr>
      <w:docPartBody>
        <w:p w:rsidR="00926C22" w:rsidRDefault="0056613C" w:rsidP="0056613C">
          <w:pPr>
            <w:pStyle w:val="2506E1A4BA2A4A8D8555C68C5E383187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3030AED00C446D963D8B4B2A77A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9DB8E-8653-4936-B468-7A815E3B64CB}"/>
      </w:docPartPr>
      <w:docPartBody>
        <w:p w:rsidR="00926C22" w:rsidRDefault="0056613C" w:rsidP="0056613C">
          <w:pPr>
            <w:pStyle w:val="883030AED00C446D963D8B4B2A77AA84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E558EA745046A0BA85F687293B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3EBC8-3C65-4B82-9B3E-445FDCB4814E}"/>
      </w:docPartPr>
      <w:docPartBody>
        <w:p w:rsidR="00926C22" w:rsidRDefault="0056613C" w:rsidP="0056613C">
          <w:pPr>
            <w:pStyle w:val="76E558EA745046A0BA85F687293B039D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071"/>
    <w:rsid w:val="00157A4C"/>
    <w:rsid w:val="00227A2F"/>
    <w:rsid w:val="0028060A"/>
    <w:rsid w:val="00294FC9"/>
    <w:rsid w:val="003048A3"/>
    <w:rsid w:val="00375071"/>
    <w:rsid w:val="003A18C8"/>
    <w:rsid w:val="004B2184"/>
    <w:rsid w:val="00527E30"/>
    <w:rsid w:val="00540154"/>
    <w:rsid w:val="00564D89"/>
    <w:rsid w:val="0056613C"/>
    <w:rsid w:val="00575B00"/>
    <w:rsid w:val="005874DC"/>
    <w:rsid w:val="005D79DF"/>
    <w:rsid w:val="0069452E"/>
    <w:rsid w:val="006B074C"/>
    <w:rsid w:val="0081262E"/>
    <w:rsid w:val="00926C22"/>
    <w:rsid w:val="009E13FE"/>
    <w:rsid w:val="009F436F"/>
    <w:rsid w:val="00AC0E75"/>
    <w:rsid w:val="00B873C0"/>
    <w:rsid w:val="00CB5338"/>
    <w:rsid w:val="00CE002D"/>
    <w:rsid w:val="00D94B1F"/>
    <w:rsid w:val="00E01649"/>
    <w:rsid w:val="00ED2A3D"/>
    <w:rsid w:val="00F0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11011F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F07DE2"/>
    <w:rPr>
      <w:color w:val="808080"/>
    </w:rPr>
  </w:style>
  <w:style w:type="paragraph" w:customStyle="1" w:styleId="2506E1A4BA2A4A8D8555C68C5E383187">
    <w:name w:val="2506E1A4BA2A4A8D8555C68C5E383187"/>
    <w:rsid w:val="0056613C"/>
  </w:style>
  <w:style w:type="paragraph" w:customStyle="1" w:styleId="883030AED00C446D963D8B4B2A77AA84">
    <w:name w:val="883030AED00C446D963D8B4B2A77AA84"/>
    <w:rsid w:val="0056613C"/>
  </w:style>
  <w:style w:type="paragraph" w:customStyle="1" w:styleId="76E558EA745046A0BA85F687293B039D">
    <w:name w:val="76E558EA745046A0BA85F687293B039D"/>
    <w:rsid w:val="00566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Word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Props1.xml><?xml version="1.0" encoding="utf-8"?>
<ds:datastoreItem xmlns:ds="http://schemas.openxmlformats.org/officeDocument/2006/customXml" ds:itemID="{16D07BA1-226B-4C83-AB03-1D9DAF791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86889E-736D-490C-B010-86CFFECBD6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90DE16-62BB-4243-AE29-8378C5FC2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B0DDA-94DE-4B8B-BD01-07ADF764884A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FRIAC - Formulaire de suppression de compte</vt:lpstr>
      <vt:lpstr>Correspondance</vt:lpstr>
    </vt:vector>
  </TitlesOfParts>
  <Company>MACMAC Media SA</Company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Konto Löschung</dc:title>
  <dc:creator>SeCA FRIAC Service Client</dc:creator>
  <cp:lastModifiedBy>Halleux Quentin</cp:lastModifiedBy>
  <cp:revision>25</cp:revision>
  <cp:lastPrinted>2019-09-02T09:02:00Z</cp:lastPrinted>
  <dcterms:created xsi:type="dcterms:W3CDTF">2019-09-19T10:36:00Z</dcterms:created>
  <dcterms:modified xsi:type="dcterms:W3CDTF">2023-10-25T13:55:00Z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Order">
    <vt:r8>81700</vt:r8>
  </property>
  <property fmtid="{D5CDD505-2E9C-101B-9397-08002B2CF9AE}" pid="4" name="_CopySource">
    <vt:lpwstr>https://etatfrsp.ad.net.fr.ch/sitel/exploit/SW-FriAc/Divers/FRIAC-SupressionCompte_FR.docx</vt:lpwstr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Type_x0020_de_x0020_document">
    <vt:lpwstr/>
  </property>
  <property fmtid="{D5CDD505-2E9C-101B-9397-08002B2CF9AE}" pid="8" name="Type de document">
    <vt:lpwstr/>
  </property>
</Properties>
</file>