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8093E" w:rsidRPr="00747982" w14:paraId="320794A5" w14:textId="77777777" w:rsidTr="00D8093E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067AD9F1" w14:textId="77777777" w:rsidR="00D8093E" w:rsidRPr="00747982" w:rsidRDefault="001B4B8D" w:rsidP="001B4B8D">
            <w:pPr>
              <w:pStyle w:val="03date"/>
              <w:rPr>
                <w:lang w:val="de-CH"/>
              </w:rPr>
            </w:pPr>
            <w:r>
              <w:rPr>
                <w:lang w:val="de-CH"/>
              </w:rPr>
              <w:t>Frei</w:t>
            </w:r>
            <w:r w:rsidR="00D8093E" w:rsidRPr="00747982">
              <w:rPr>
                <w:lang w:val="de-CH"/>
              </w:rPr>
              <w:t xml:space="preserve">burg, </w:t>
            </w:r>
            <w:sdt>
              <w:sdtPr>
                <w:rPr>
                  <w:lang w:val="de-DE"/>
                </w:rPr>
                <w:id w:val="-1906754578"/>
                <w:placeholder>
                  <w:docPart w:val="AF1B58C9631840E690955253262CF5A2"/>
                </w:placeholder>
                <w:showingPlcHdr/>
                <w:date>
                  <w:dateFormat w:val="d MMMM yyyy"/>
                  <w:lid w:val="fr-CH"/>
                  <w:storeMappedDataAs w:val="dateTime"/>
                  <w:calendar w:val="gregorian"/>
                </w:date>
              </w:sdtPr>
              <w:sdtContent>
                <w:r w:rsidR="00747982" w:rsidRPr="00747982">
                  <w:rPr>
                    <w:highlight w:val="yellow"/>
                    <w:lang w:val="de-DE"/>
                  </w:rPr>
                  <w:t>Datum eingeben</w:t>
                </w:r>
              </w:sdtContent>
            </w:sdt>
          </w:p>
        </w:tc>
      </w:tr>
    </w:tbl>
    <w:p w14:paraId="67DE4A37" w14:textId="77777777" w:rsidR="00CC4442" w:rsidRPr="00747982" w:rsidRDefault="00CC4442" w:rsidP="00E46BD9">
      <w:pPr>
        <w:pStyle w:val="06bHaupttextohneAbstandnach"/>
      </w:pPr>
    </w:p>
    <w:p w14:paraId="55D21CBC" w14:textId="77777777" w:rsidR="00A2702C" w:rsidRPr="0036044B" w:rsidRDefault="00B17EF0" w:rsidP="00A2702C">
      <w:pPr>
        <w:tabs>
          <w:tab w:val="left" w:pos="5529"/>
        </w:tabs>
        <w:rPr>
          <w:rFonts w:ascii="Times New Roman" w:hAnsi="Times New Roman"/>
          <w:b/>
          <w:sz w:val="24"/>
          <w:szCs w:val="24"/>
          <w:lang w:val="de-CH"/>
        </w:rPr>
      </w:pPr>
      <w:r w:rsidRPr="0036044B">
        <w:rPr>
          <w:rFonts w:ascii="Times New Roman" w:hAnsi="Times New Roman"/>
          <w:b/>
          <w:sz w:val="24"/>
          <w:szCs w:val="24"/>
          <w:lang w:val="de-CH"/>
        </w:rPr>
        <w:t xml:space="preserve">Verkehrskommission für </w:t>
      </w:r>
      <w:r w:rsidR="00A2702C" w:rsidRPr="0036044B">
        <w:rPr>
          <w:rFonts w:ascii="Times New Roman" w:hAnsi="Times New Roman"/>
          <w:b/>
          <w:sz w:val="24"/>
          <w:szCs w:val="24"/>
          <w:lang w:val="de-CH"/>
        </w:rPr>
        <w:t>Bodenmeliorations- und Wa</w:t>
      </w:r>
      <w:r w:rsidRPr="0036044B">
        <w:rPr>
          <w:rFonts w:ascii="Times New Roman" w:hAnsi="Times New Roman"/>
          <w:b/>
          <w:sz w:val="24"/>
          <w:szCs w:val="24"/>
          <w:lang w:val="de-CH"/>
        </w:rPr>
        <w:t>ldstrassen</w:t>
      </w:r>
      <w:r w:rsidR="00B81DE8">
        <w:rPr>
          <w:rFonts w:ascii="Times New Roman" w:hAnsi="Times New Roman"/>
          <w:b/>
          <w:sz w:val="24"/>
          <w:szCs w:val="24"/>
          <w:lang w:val="de-CH"/>
        </w:rPr>
        <w:t xml:space="preserve"> (VBW)</w:t>
      </w:r>
    </w:p>
    <w:p w14:paraId="78A542B1" w14:textId="77777777" w:rsidR="00A2702C" w:rsidRDefault="00A2702C" w:rsidP="00A32DE2">
      <w:pPr>
        <w:rPr>
          <w:rFonts w:cs="Arial"/>
          <w:szCs w:val="22"/>
          <w:lang w:val="de-DE"/>
        </w:rPr>
      </w:pPr>
    </w:p>
    <w:p w14:paraId="76FC7DCD" w14:textId="77777777" w:rsidR="0053107A" w:rsidRPr="00A2702C" w:rsidRDefault="0053107A" w:rsidP="00A32DE2">
      <w:pPr>
        <w:rPr>
          <w:rFonts w:cs="Arial"/>
          <w:szCs w:val="22"/>
          <w:lang w:val="de-DE"/>
        </w:rPr>
      </w:pPr>
    </w:p>
    <w:p w14:paraId="4F732B44" w14:textId="77777777" w:rsidR="00A2702C" w:rsidRPr="00445132" w:rsidRDefault="00A2702C" w:rsidP="00A2702C">
      <w:pPr>
        <w:tabs>
          <w:tab w:val="left" w:pos="5954"/>
          <w:tab w:val="left" w:pos="8789"/>
        </w:tabs>
        <w:spacing w:after="60"/>
        <w:rPr>
          <w:rFonts w:ascii="Times New Roman" w:hAnsi="Times New Roman"/>
          <w:b/>
          <w:sz w:val="24"/>
          <w:szCs w:val="24"/>
          <w:lang w:val="de-CH"/>
        </w:rPr>
      </w:pPr>
      <w:r w:rsidRPr="00445132">
        <w:rPr>
          <w:rFonts w:ascii="Times New Roman" w:hAnsi="Times New Roman"/>
          <w:b/>
          <w:sz w:val="24"/>
          <w:szCs w:val="24"/>
          <w:lang w:val="de-CH"/>
        </w:rPr>
        <w:t>Gesuch um die Einführung einer Verkehrsbeschränkung</w:t>
      </w:r>
    </w:p>
    <w:p w14:paraId="104FAB0B" w14:textId="77777777" w:rsidR="00A2702C" w:rsidRPr="001A0FEA" w:rsidRDefault="00A2702C" w:rsidP="001A0FEA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</w:p>
    <w:p w14:paraId="5B618894" w14:textId="77777777" w:rsidR="001A0FEA" w:rsidRPr="001A0FEA" w:rsidRDefault="001A0FEA" w:rsidP="001A0FEA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</w:p>
    <w:p w14:paraId="47C18FD3" w14:textId="77777777" w:rsidR="00A2702C" w:rsidRPr="00747982" w:rsidRDefault="00A2702C" w:rsidP="00A2702C">
      <w:pPr>
        <w:pStyle w:val="10numrotation"/>
        <w:numPr>
          <w:ilvl w:val="0"/>
          <w:numId w:val="4"/>
        </w:numPr>
        <w:tabs>
          <w:tab w:val="left" w:pos="369"/>
        </w:tabs>
        <w:rPr>
          <w:b/>
          <w:lang w:val="de-CH"/>
        </w:rPr>
      </w:pPr>
      <w:r w:rsidRPr="00747982">
        <w:rPr>
          <w:b/>
          <w:lang w:val="de-CH"/>
        </w:rPr>
        <w:t>Grundlagen</w:t>
      </w:r>
    </w:p>
    <w:p w14:paraId="67B7675E" w14:textId="77777777" w:rsidR="00A2702C" w:rsidRPr="001A0FEA" w:rsidRDefault="00A2702C" w:rsidP="001A0FEA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</w:p>
    <w:p w14:paraId="02057990" w14:textId="77777777" w:rsidR="00A2702C" w:rsidRPr="0053107A" w:rsidRDefault="00A2702C" w:rsidP="00A2702C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  <w:r w:rsidRPr="0053107A">
        <w:rPr>
          <w:rFonts w:ascii="Times New Roman" w:hAnsi="Times New Roman"/>
          <w:b/>
          <w:sz w:val="24"/>
          <w:szCs w:val="24"/>
          <w:lang w:val="de-CH"/>
        </w:rPr>
        <w:t>Rechtliche Grundlagen:</w:t>
      </w:r>
    </w:p>
    <w:p w14:paraId="271538D2" w14:textId="77777777" w:rsidR="00A2702C" w:rsidRPr="0053107A" w:rsidRDefault="00A2702C" w:rsidP="00A2702C">
      <w:pPr>
        <w:spacing w:after="60"/>
        <w:rPr>
          <w:rFonts w:ascii="Times New Roman" w:hAnsi="Times New Roman"/>
          <w:sz w:val="24"/>
          <w:szCs w:val="24"/>
          <w:lang w:val="de-CH"/>
        </w:rPr>
      </w:pPr>
      <w:r w:rsidRPr="0053107A">
        <w:rPr>
          <w:rFonts w:ascii="Times New Roman" w:hAnsi="Times New Roman"/>
          <w:sz w:val="24"/>
          <w:szCs w:val="24"/>
          <w:lang w:val="de-CH"/>
        </w:rPr>
        <w:t>Gesetze / Artikel:</w:t>
      </w:r>
    </w:p>
    <w:p w14:paraId="743189E9" w14:textId="77777777" w:rsidR="00A2702C" w:rsidRPr="00A26212" w:rsidRDefault="00A2702C" w:rsidP="00E45BC0">
      <w:pPr>
        <w:tabs>
          <w:tab w:val="left" w:leader="dot" w:pos="0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A26212">
        <w:rPr>
          <w:rFonts w:ascii="Times New Roman" w:hAnsi="Times New Roman"/>
          <w:sz w:val="24"/>
          <w:szCs w:val="24"/>
          <w:lang w:val="de-CH"/>
        </w:rPr>
        <w:tab/>
      </w:r>
    </w:p>
    <w:p w14:paraId="2B849446" w14:textId="77777777" w:rsidR="00A2702C" w:rsidRPr="00A26212" w:rsidRDefault="00A2702C" w:rsidP="00E45BC0">
      <w:pPr>
        <w:tabs>
          <w:tab w:val="left" w:leader="dot" w:pos="0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A26212">
        <w:rPr>
          <w:rFonts w:ascii="Times New Roman" w:hAnsi="Times New Roman"/>
          <w:sz w:val="24"/>
          <w:szCs w:val="24"/>
          <w:lang w:val="de-CH"/>
        </w:rPr>
        <w:tab/>
      </w:r>
    </w:p>
    <w:p w14:paraId="1839192C" w14:textId="77777777" w:rsidR="00A2702C" w:rsidRPr="00A26212" w:rsidRDefault="00A2702C" w:rsidP="00A2702C">
      <w:pPr>
        <w:tabs>
          <w:tab w:val="left" w:leader="dot" w:pos="0"/>
          <w:tab w:val="lef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61877B5C" w14:textId="77777777" w:rsidR="00A2702C" w:rsidRPr="0053107A" w:rsidRDefault="00A2702C" w:rsidP="00E45BC0">
      <w:pPr>
        <w:tabs>
          <w:tab w:val="right" w:leader="dot" w:pos="0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53107A">
        <w:rPr>
          <w:rFonts w:ascii="Times New Roman" w:hAnsi="Times New Roman"/>
          <w:sz w:val="24"/>
          <w:szCs w:val="24"/>
          <w:lang w:val="de-CH"/>
        </w:rPr>
        <w:t>Reglemente / Artikel:</w:t>
      </w:r>
    </w:p>
    <w:p w14:paraId="2594521D" w14:textId="77777777" w:rsidR="00A2702C" w:rsidRPr="00A26212" w:rsidRDefault="00E45BC0" w:rsidP="00E45BC0">
      <w:pPr>
        <w:tabs>
          <w:tab w:val="right" w:leader="dot" w:pos="0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>
        <w:rPr>
          <w:rFonts w:ascii="Times New Roman" w:hAnsi="Times New Roman"/>
          <w:sz w:val="24"/>
          <w:szCs w:val="24"/>
          <w:lang w:val="de-CH"/>
        </w:rPr>
        <w:tab/>
      </w:r>
    </w:p>
    <w:p w14:paraId="461EE645" w14:textId="77777777" w:rsidR="00A2702C" w:rsidRPr="00A26212" w:rsidRDefault="00A2702C" w:rsidP="00E45BC0">
      <w:pPr>
        <w:tabs>
          <w:tab w:val="right" w:leader="dot" w:pos="0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A26212">
        <w:rPr>
          <w:rFonts w:ascii="Times New Roman" w:hAnsi="Times New Roman"/>
          <w:sz w:val="24"/>
          <w:szCs w:val="24"/>
          <w:lang w:val="de-CH"/>
        </w:rPr>
        <w:tab/>
      </w:r>
    </w:p>
    <w:p w14:paraId="2A74C6B3" w14:textId="77777777" w:rsidR="00A2702C" w:rsidRPr="00A26212" w:rsidRDefault="00A2702C" w:rsidP="00A2702C">
      <w:pPr>
        <w:tabs>
          <w:tab w:val="left" w:leader="dot" w:pos="0"/>
          <w:tab w:val="lef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5CF78E80" w14:textId="77777777" w:rsidR="00A2702C" w:rsidRPr="00EA245D" w:rsidRDefault="00A2702C" w:rsidP="00E45BC0">
      <w:pPr>
        <w:tabs>
          <w:tab w:val="left" w:leader="dot" w:pos="0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53107A">
        <w:rPr>
          <w:rFonts w:ascii="Times New Roman" w:hAnsi="Times New Roman"/>
          <w:b/>
          <w:sz w:val="24"/>
          <w:szCs w:val="24"/>
          <w:lang w:val="de-CH"/>
        </w:rPr>
        <w:t xml:space="preserve">Gesuchsteller: </w:t>
      </w:r>
      <w:r w:rsidRPr="003176B6">
        <w:rPr>
          <w:rFonts w:ascii="Times New Roman" w:hAnsi="Times New Roman"/>
          <w:sz w:val="24"/>
          <w:szCs w:val="24"/>
          <w:lang w:val="de-CH"/>
        </w:rPr>
        <w:tab/>
      </w:r>
    </w:p>
    <w:p w14:paraId="2022BDA9" w14:textId="77777777" w:rsidR="00A2702C" w:rsidRPr="00A26212" w:rsidRDefault="00A2702C" w:rsidP="00E45BC0">
      <w:pPr>
        <w:tabs>
          <w:tab w:val="left" w:leader="dot" w:pos="0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A26212">
        <w:rPr>
          <w:rFonts w:ascii="Times New Roman" w:hAnsi="Times New Roman"/>
          <w:sz w:val="24"/>
          <w:szCs w:val="24"/>
          <w:lang w:val="de-CH"/>
        </w:rPr>
        <w:tab/>
      </w:r>
    </w:p>
    <w:p w14:paraId="6FD2CB37" w14:textId="77777777" w:rsidR="00A2702C" w:rsidRPr="00A26212" w:rsidRDefault="00A2702C" w:rsidP="00E45BC0">
      <w:pPr>
        <w:tabs>
          <w:tab w:val="left" w:leader="dot" w:pos="0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A26212">
        <w:rPr>
          <w:rFonts w:ascii="Times New Roman" w:hAnsi="Times New Roman"/>
          <w:sz w:val="24"/>
          <w:szCs w:val="24"/>
          <w:lang w:val="de-CH"/>
        </w:rPr>
        <w:tab/>
      </w:r>
    </w:p>
    <w:p w14:paraId="04CB007C" w14:textId="77777777" w:rsidR="00A2702C" w:rsidRPr="00A26212" w:rsidRDefault="00A2702C" w:rsidP="00E45BC0">
      <w:pPr>
        <w:tabs>
          <w:tab w:val="left" w:leader="dot" w:pos="0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A26212">
        <w:rPr>
          <w:rFonts w:ascii="Times New Roman" w:hAnsi="Times New Roman"/>
          <w:sz w:val="24"/>
          <w:szCs w:val="24"/>
          <w:lang w:val="de-CH"/>
        </w:rPr>
        <w:t>Adresse:</w:t>
      </w:r>
      <w:r w:rsidR="00E45BC0">
        <w:rPr>
          <w:rFonts w:ascii="Times New Roman" w:hAnsi="Times New Roman"/>
          <w:sz w:val="24"/>
          <w:szCs w:val="24"/>
          <w:lang w:val="de-CH"/>
        </w:rPr>
        <w:tab/>
      </w:r>
    </w:p>
    <w:p w14:paraId="7ADE4021" w14:textId="77777777" w:rsidR="00A2702C" w:rsidRPr="00A26212" w:rsidRDefault="00A2702C" w:rsidP="00E45BC0">
      <w:pPr>
        <w:tabs>
          <w:tab w:val="right" w:leader="dot" w:pos="0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A26212">
        <w:rPr>
          <w:rFonts w:ascii="Times New Roman" w:hAnsi="Times New Roman"/>
          <w:sz w:val="24"/>
          <w:szCs w:val="24"/>
          <w:lang w:val="de-CH"/>
        </w:rPr>
        <w:t>Kontaktperson:</w:t>
      </w:r>
      <w:r w:rsidR="00E45BC0">
        <w:rPr>
          <w:rFonts w:ascii="Times New Roman" w:hAnsi="Times New Roman"/>
          <w:sz w:val="24"/>
          <w:szCs w:val="24"/>
          <w:lang w:val="de-CH"/>
        </w:rPr>
        <w:t xml:space="preserve"> </w:t>
      </w:r>
      <w:r w:rsidR="00E45BC0">
        <w:rPr>
          <w:rFonts w:ascii="Times New Roman" w:hAnsi="Times New Roman"/>
          <w:sz w:val="24"/>
          <w:szCs w:val="24"/>
          <w:lang w:val="de-CH"/>
        </w:rPr>
        <w:tab/>
      </w:r>
    </w:p>
    <w:p w14:paraId="3B4F1CD6" w14:textId="77777777" w:rsidR="00A2702C" w:rsidRPr="00A26212" w:rsidRDefault="00A2702C" w:rsidP="00E45BC0">
      <w:pPr>
        <w:tabs>
          <w:tab w:val="left" w:leader="dot" w:pos="0"/>
          <w:tab w:val="right" w:leader="dot" w:pos="3969"/>
          <w:tab w:val="left" w:pos="4253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A26212">
        <w:rPr>
          <w:rFonts w:ascii="Times New Roman" w:hAnsi="Times New Roman"/>
          <w:sz w:val="24"/>
          <w:szCs w:val="24"/>
          <w:lang w:val="de-CH"/>
        </w:rPr>
        <w:t>Telefon:</w:t>
      </w:r>
      <w:r w:rsidR="00E45BC0">
        <w:rPr>
          <w:rFonts w:ascii="Times New Roman" w:hAnsi="Times New Roman"/>
          <w:sz w:val="24"/>
          <w:szCs w:val="24"/>
          <w:lang w:val="de-CH"/>
        </w:rPr>
        <w:t xml:space="preserve"> </w:t>
      </w:r>
      <w:r w:rsidR="00E45BC0">
        <w:rPr>
          <w:rFonts w:ascii="Times New Roman" w:hAnsi="Times New Roman"/>
          <w:sz w:val="24"/>
          <w:szCs w:val="24"/>
          <w:lang w:val="de-CH"/>
        </w:rPr>
        <w:tab/>
      </w:r>
      <w:r w:rsidR="00296409">
        <w:rPr>
          <w:rFonts w:ascii="Times New Roman" w:hAnsi="Times New Roman"/>
          <w:sz w:val="24"/>
          <w:szCs w:val="24"/>
          <w:lang w:val="de-CH"/>
        </w:rPr>
        <w:tab/>
      </w:r>
      <w:r w:rsidR="0036044B">
        <w:rPr>
          <w:rFonts w:ascii="Times New Roman" w:hAnsi="Times New Roman"/>
          <w:sz w:val="24"/>
          <w:szCs w:val="24"/>
          <w:lang w:val="de-CH"/>
        </w:rPr>
        <w:t>E-Mail</w:t>
      </w:r>
      <w:r w:rsidRPr="00A26212">
        <w:rPr>
          <w:rFonts w:ascii="Times New Roman" w:hAnsi="Times New Roman"/>
          <w:sz w:val="24"/>
          <w:szCs w:val="24"/>
          <w:lang w:val="de-CH"/>
        </w:rPr>
        <w:t xml:space="preserve">: </w:t>
      </w:r>
      <w:r w:rsidRPr="00A26212">
        <w:rPr>
          <w:rFonts w:ascii="Times New Roman" w:hAnsi="Times New Roman"/>
          <w:sz w:val="24"/>
          <w:szCs w:val="24"/>
          <w:lang w:val="de-CH"/>
        </w:rPr>
        <w:tab/>
      </w:r>
    </w:p>
    <w:p w14:paraId="6512187A" w14:textId="77777777" w:rsidR="00A2702C" w:rsidRPr="00A26212" w:rsidRDefault="00A2702C" w:rsidP="00A2702C">
      <w:pPr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0241FF41" w14:textId="77777777" w:rsidR="00A2702C" w:rsidRPr="00A26212" w:rsidRDefault="00A2702C" w:rsidP="00EA245D">
      <w:pPr>
        <w:tabs>
          <w:tab w:val="left" w:pos="2977"/>
          <w:tab w:val="left" w:pos="5670"/>
          <w:tab w:val="right" w:leader="dot" w:pos="7797"/>
          <w:tab w:val="left" w:pos="7938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A26212">
        <w:rPr>
          <w:rFonts w:ascii="Times New Roman" w:hAnsi="Times New Roman"/>
          <w:b/>
          <w:sz w:val="24"/>
          <w:szCs w:val="24"/>
          <w:lang w:val="de-CH"/>
        </w:rPr>
        <w:t xml:space="preserve">Bestimmung des Perimeters – Zentrumskoordinaten: </w:t>
      </w:r>
      <w:r w:rsidRPr="00A26212">
        <w:rPr>
          <w:rFonts w:ascii="Times New Roman" w:hAnsi="Times New Roman"/>
          <w:sz w:val="24"/>
          <w:szCs w:val="24"/>
          <w:lang w:val="de-CH"/>
        </w:rPr>
        <w:t xml:space="preserve">X </w:t>
      </w:r>
      <w:r w:rsidRPr="00A26212">
        <w:rPr>
          <w:rFonts w:ascii="Times New Roman" w:hAnsi="Times New Roman"/>
          <w:sz w:val="24"/>
          <w:szCs w:val="24"/>
          <w:lang w:val="de-CH"/>
        </w:rPr>
        <w:tab/>
      </w:r>
      <w:r w:rsidRPr="00A26212">
        <w:rPr>
          <w:rFonts w:ascii="Times New Roman" w:hAnsi="Times New Roman"/>
          <w:sz w:val="24"/>
          <w:szCs w:val="24"/>
          <w:lang w:val="de-CH"/>
        </w:rPr>
        <w:tab/>
        <w:t>Y</w:t>
      </w:r>
      <w:r w:rsidRPr="00A26212">
        <w:rPr>
          <w:rFonts w:ascii="Times New Roman" w:hAnsi="Times New Roman"/>
          <w:sz w:val="24"/>
          <w:szCs w:val="24"/>
          <w:lang w:val="de-CH"/>
        </w:rPr>
        <w:tab/>
      </w:r>
    </w:p>
    <w:p w14:paraId="38EA088D" w14:textId="77777777" w:rsidR="00A2702C" w:rsidRPr="00A26212" w:rsidRDefault="00A2702C" w:rsidP="00EA245D">
      <w:pPr>
        <w:tabs>
          <w:tab w:val="left" w:pos="0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A26212">
        <w:rPr>
          <w:rFonts w:ascii="Times New Roman" w:hAnsi="Times New Roman"/>
          <w:sz w:val="24"/>
          <w:szCs w:val="24"/>
          <w:lang w:val="de-CH"/>
        </w:rPr>
        <w:tab/>
      </w:r>
    </w:p>
    <w:p w14:paraId="0556DBF3" w14:textId="77777777" w:rsidR="00A2702C" w:rsidRPr="00A26212" w:rsidRDefault="00A2702C" w:rsidP="00A2702C">
      <w:pPr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7040B1C5" w14:textId="77777777" w:rsidR="00A2702C" w:rsidRPr="008E24E2" w:rsidRDefault="00A2702C" w:rsidP="00A2702C">
      <w:pPr>
        <w:spacing w:after="60"/>
        <w:rPr>
          <w:rFonts w:ascii="Times New Roman" w:hAnsi="Times New Roman"/>
          <w:sz w:val="24"/>
          <w:szCs w:val="24"/>
          <w:lang w:val="de-CH"/>
        </w:rPr>
      </w:pPr>
      <w:r w:rsidRPr="008E24E2">
        <w:rPr>
          <w:rFonts w:ascii="Times New Roman" w:hAnsi="Times New Roman"/>
          <w:b/>
          <w:sz w:val="24"/>
          <w:szCs w:val="24"/>
          <w:lang w:val="de-CH"/>
        </w:rPr>
        <w:t>Auf dem Boden der Gemeinde(n):</w:t>
      </w:r>
    </w:p>
    <w:p w14:paraId="7CF0D11E" w14:textId="77777777" w:rsidR="00A2702C" w:rsidRPr="008E24E2" w:rsidRDefault="00A2702C" w:rsidP="00EA245D">
      <w:pPr>
        <w:tabs>
          <w:tab w:val="right" w:leader="dot" w:pos="3402"/>
          <w:tab w:val="left" w:pos="3544"/>
          <w:tab w:val="right" w:leader="dot" w:pos="6663"/>
          <w:tab w:val="left" w:pos="6804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8E24E2">
        <w:rPr>
          <w:rFonts w:ascii="Times New Roman" w:hAnsi="Times New Roman"/>
          <w:sz w:val="24"/>
          <w:szCs w:val="24"/>
          <w:lang w:val="de-CH"/>
        </w:rPr>
        <w:t>a)</w:t>
      </w:r>
      <w:r w:rsidRPr="008E24E2">
        <w:rPr>
          <w:rFonts w:ascii="Times New Roman" w:hAnsi="Times New Roman"/>
          <w:sz w:val="24"/>
          <w:szCs w:val="24"/>
          <w:lang w:val="de-CH"/>
        </w:rPr>
        <w:tab/>
      </w:r>
      <w:r w:rsidRPr="008E24E2">
        <w:rPr>
          <w:rFonts w:ascii="Times New Roman" w:hAnsi="Times New Roman"/>
          <w:sz w:val="24"/>
          <w:szCs w:val="24"/>
          <w:lang w:val="de-CH"/>
        </w:rPr>
        <w:tab/>
        <w:t>b)</w:t>
      </w:r>
      <w:r w:rsidRPr="008E24E2">
        <w:rPr>
          <w:rFonts w:ascii="Times New Roman" w:hAnsi="Times New Roman"/>
          <w:sz w:val="24"/>
          <w:szCs w:val="24"/>
          <w:lang w:val="de-CH"/>
        </w:rPr>
        <w:tab/>
      </w:r>
      <w:r w:rsidRPr="008E24E2">
        <w:rPr>
          <w:rFonts w:ascii="Times New Roman" w:hAnsi="Times New Roman"/>
          <w:sz w:val="24"/>
          <w:szCs w:val="24"/>
          <w:lang w:val="de-CH"/>
        </w:rPr>
        <w:tab/>
        <w:t>c)</w:t>
      </w:r>
      <w:r w:rsidRPr="008E24E2">
        <w:rPr>
          <w:rFonts w:ascii="Times New Roman" w:hAnsi="Times New Roman"/>
          <w:sz w:val="24"/>
          <w:szCs w:val="24"/>
          <w:lang w:val="de-CH"/>
        </w:rPr>
        <w:tab/>
      </w:r>
    </w:p>
    <w:p w14:paraId="3D936429" w14:textId="77777777" w:rsidR="00A2702C" w:rsidRPr="00B5455A" w:rsidRDefault="00A2702C" w:rsidP="00A2702C">
      <w:pPr>
        <w:tabs>
          <w:tab w:val="left" w:pos="284"/>
          <w:tab w:val="right" w:leader="dot" w:pos="2835"/>
          <w:tab w:val="right" w:pos="3402"/>
          <w:tab w:val="right" w:leader="dot" w:pos="5954"/>
          <w:tab w:val="right" w:leader="dot" w:pos="6237"/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5A7640E6" w14:textId="77777777" w:rsidR="00A2702C" w:rsidRPr="008E24E2" w:rsidRDefault="00A2702C" w:rsidP="00A2702C">
      <w:pPr>
        <w:tabs>
          <w:tab w:val="left" w:pos="3261"/>
          <w:tab w:val="right" w:leader="dot" w:pos="4962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8E24E2">
        <w:rPr>
          <w:rFonts w:ascii="Times New Roman" w:hAnsi="Times New Roman"/>
          <w:sz w:val="24"/>
          <w:szCs w:val="24"/>
          <w:lang w:val="de-CH"/>
        </w:rPr>
        <w:t xml:space="preserve">Anzahl der betroffenen Strassen: </w:t>
      </w:r>
      <w:r w:rsidRPr="008E24E2">
        <w:rPr>
          <w:rFonts w:ascii="Times New Roman" w:hAnsi="Times New Roman"/>
          <w:sz w:val="24"/>
          <w:szCs w:val="24"/>
          <w:lang w:val="de-CH"/>
        </w:rPr>
        <w:tab/>
      </w:r>
      <w:r w:rsidRPr="008E24E2">
        <w:rPr>
          <w:rFonts w:ascii="Times New Roman" w:hAnsi="Times New Roman"/>
          <w:sz w:val="24"/>
          <w:szCs w:val="24"/>
          <w:lang w:val="de-CH"/>
        </w:rPr>
        <w:tab/>
      </w:r>
    </w:p>
    <w:p w14:paraId="05A4A6C1" w14:textId="77777777" w:rsidR="00A2702C" w:rsidRPr="00B5455A" w:rsidRDefault="00A2702C" w:rsidP="00A2702C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</w:p>
    <w:p w14:paraId="189DDC82" w14:textId="77777777" w:rsidR="00CF42EE" w:rsidRPr="005100A1" w:rsidRDefault="00CF42EE" w:rsidP="00A2702C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</w:p>
    <w:p w14:paraId="7B212903" w14:textId="77777777" w:rsidR="0029323E" w:rsidRDefault="0029323E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4"/>
          <w:szCs w:val="24"/>
          <w:lang w:val="de-CH"/>
        </w:rPr>
      </w:pPr>
      <w:r>
        <w:rPr>
          <w:rFonts w:ascii="Times New Roman" w:hAnsi="Times New Roman"/>
          <w:b/>
          <w:sz w:val="24"/>
          <w:szCs w:val="24"/>
          <w:lang w:val="de-CH"/>
        </w:rPr>
        <w:br w:type="page"/>
      </w:r>
    </w:p>
    <w:p w14:paraId="422F445D" w14:textId="77777777" w:rsidR="00A2702C" w:rsidRPr="00C617FB" w:rsidRDefault="00A2702C" w:rsidP="00A2702C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  <w:r w:rsidRPr="00C617FB">
        <w:rPr>
          <w:rFonts w:ascii="Times New Roman" w:hAnsi="Times New Roman"/>
          <w:b/>
          <w:sz w:val="24"/>
          <w:szCs w:val="24"/>
          <w:lang w:val="de-CH"/>
        </w:rPr>
        <w:lastRenderedPageBreak/>
        <w:t>Eigentümer:</w:t>
      </w:r>
    </w:p>
    <w:p w14:paraId="2A5E6965" w14:textId="77777777" w:rsidR="00A2702C" w:rsidRPr="00C617FB" w:rsidRDefault="00A2702C" w:rsidP="0036044B">
      <w:pPr>
        <w:tabs>
          <w:tab w:val="left" w:leader="dot" w:pos="2835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C617FB">
        <w:rPr>
          <w:rFonts w:ascii="Times New Roman" w:hAnsi="Times New Roman"/>
          <w:sz w:val="24"/>
          <w:szCs w:val="24"/>
          <w:lang w:val="de-CH"/>
        </w:rPr>
        <w:t xml:space="preserve">Name des Strasseneigentümers: </w:t>
      </w:r>
      <w:r w:rsidRPr="00C617FB">
        <w:rPr>
          <w:rFonts w:ascii="Times New Roman" w:hAnsi="Times New Roman"/>
          <w:sz w:val="24"/>
          <w:szCs w:val="24"/>
          <w:lang w:val="de-CH"/>
        </w:rPr>
        <w:tab/>
      </w:r>
    </w:p>
    <w:p w14:paraId="02FE17B8" w14:textId="77777777" w:rsidR="00A2702C" w:rsidRPr="00C617FB" w:rsidRDefault="00A2702C" w:rsidP="0036044B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C617FB">
        <w:rPr>
          <w:rFonts w:ascii="Times New Roman" w:hAnsi="Times New Roman"/>
          <w:sz w:val="24"/>
          <w:szCs w:val="24"/>
          <w:lang w:val="de-CH"/>
        </w:rPr>
        <w:t xml:space="preserve">Adresse: </w:t>
      </w:r>
      <w:r w:rsidRPr="00C617FB">
        <w:rPr>
          <w:rFonts w:ascii="Times New Roman" w:hAnsi="Times New Roman"/>
          <w:sz w:val="24"/>
          <w:szCs w:val="24"/>
          <w:lang w:val="de-CH"/>
        </w:rPr>
        <w:tab/>
      </w:r>
    </w:p>
    <w:p w14:paraId="68E0A105" w14:textId="77777777" w:rsidR="00A2702C" w:rsidRPr="00C617FB" w:rsidRDefault="00A2702C" w:rsidP="0036044B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C617FB">
        <w:rPr>
          <w:rFonts w:ascii="Times New Roman" w:hAnsi="Times New Roman"/>
          <w:sz w:val="24"/>
          <w:szCs w:val="24"/>
          <w:lang w:val="de-CH"/>
        </w:rPr>
        <w:t xml:space="preserve">Kontaktperson: </w:t>
      </w:r>
      <w:r w:rsidRPr="00C617FB">
        <w:rPr>
          <w:rFonts w:ascii="Times New Roman" w:hAnsi="Times New Roman"/>
          <w:sz w:val="24"/>
          <w:szCs w:val="24"/>
          <w:lang w:val="de-CH"/>
        </w:rPr>
        <w:tab/>
      </w:r>
    </w:p>
    <w:p w14:paraId="0C8E18FC" w14:textId="77777777" w:rsidR="00A2702C" w:rsidRPr="00EA245D" w:rsidRDefault="00A2702C" w:rsidP="00E45BC0">
      <w:pPr>
        <w:tabs>
          <w:tab w:val="right" w:leader="dot" w:pos="2835"/>
          <w:tab w:val="left" w:pos="2977"/>
          <w:tab w:val="right" w:leader="dot" w:pos="5670"/>
          <w:tab w:val="left" w:pos="5812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EA245D">
        <w:rPr>
          <w:rFonts w:ascii="Times New Roman" w:hAnsi="Times New Roman"/>
          <w:sz w:val="24"/>
          <w:szCs w:val="24"/>
          <w:lang w:val="de-CH"/>
        </w:rPr>
        <w:t xml:space="preserve">Telefon: </w:t>
      </w:r>
      <w:r w:rsidR="0093569B" w:rsidRPr="00EA245D">
        <w:rPr>
          <w:rFonts w:ascii="Times New Roman" w:hAnsi="Times New Roman"/>
          <w:sz w:val="24"/>
          <w:szCs w:val="24"/>
          <w:lang w:val="de-CH"/>
        </w:rPr>
        <w:tab/>
      </w:r>
      <w:r w:rsidR="0093569B" w:rsidRPr="00EA245D">
        <w:rPr>
          <w:rFonts w:ascii="Times New Roman" w:hAnsi="Times New Roman"/>
          <w:sz w:val="24"/>
          <w:szCs w:val="24"/>
          <w:lang w:val="de-CH"/>
        </w:rPr>
        <w:tab/>
        <w:t>Handy-Nr.</w:t>
      </w:r>
      <w:r w:rsidR="0093569B" w:rsidRPr="00EA245D">
        <w:rPr>
          <w:rFonts w:ascii="Times New Roman" w:hAnsi="Times New Roman"/>
          <w:sz w:val="24"/>
          <w:szCs w:val="24"/>
          <w:lang w:val="de-CH"/>
        </w:rPr>
        <w:tab/>
      </w:r>
      <w:r w:rsidRPr="00EA245D">
        <w:rPr>
          <w:rFonts w:ascii="Times New Roman" w:hAnsi="Times New Roman"/>
          <w:sz w:val="24"/>
          <w:szCs w:val="24"/>
          <w:lang w:val="de-CH"/>
        </w:rPr>
        <w:tab/>
      </w:r>
      <w:r w:rsidR="0036044B" w:rsidRPr="00EA245D">
        <w:rPr>
          <w:rFonts w:ascii="Times New Roman" w:hAnsi="Times New Roman"/>
          <w:sz w:val="24"/>
          <w:szCs w:val="24"/>
          <w:lang w:val="de-CH"/>
        </w:rPr>
        <w:t>E-Mail</w:t>
      </w:r>
      <w:r w:rsidRPr="00EA245D">
        <w:rPr>
          <w:rFonts w:ascii="Times New Roman" w:hAnsi="Times New Roman"/>
          <w:sz w:val="24"/>
          <w:szCs w:val="24"/>
          <w:lang w:val="de-CH"/>
        </w:rPr>
        <w:t>:</w:t>
      </w:r>
      <w:r w:rsidRPr="00EA245D">
        <w:rPr>
          <w:rFonts w:ascii="Times New Roman" w:hAnsi="Times New Roman"/>
          <w:sz w:val="24"/>
          <w:szCs w:val="24"/>
          <w:lang w:val="de-CH"/>
        </w:rPr>
        <w:tab/>
      </w:r>
    </w:p>
    <w:p w14:paraId="42612FB2" w14:textId="77777777" w:rsidR="00A2702C" w:rsidRPr="00EA245D" w:rsidRDefault="00A2702C" w:rsidP="00E45BC0">
      <w:pPr>
        <w:tabs>
          <w:tab w:val="right" w:leader="dot" w:pos="2835"/>
          <w:tab w:val="left" w:pos="3119"/>
          <w:tab w:val="right" w:pos="5529"/>
          <w:tab w:val="left" w:pos="5670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256FA9B1" w14:textId="77777777" w:rsidR="00A2702C" w:rsidRPr="00C617FB" w:rsidRDefault="00A2702C" w:rsidP="00A2702C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  <w:r w:rsidRPr="00C617FB">
        <w:rPr>
          <w:rFonts w:ascii="Times New Roman" w:hAnsi="Times New Roman"/>
          <w:b/>
          <w:sz w:val="24"/>
          <w:szCs w:val="24"/>
          <w:lang w:val="de-CH"/>
        </w:rPr>
        <w:t>Rechtlicher Status der Strasse im Grundbuch:</w:t>
      </w:r>
    </w:p>
    <w:p w14:paraId="47CD9F9A" w14:textId="77777777" w:rsidR="00A2702C" w:rsidRPr="00B81DE8" w:rsidRDefault="00A2702C" w:rsidP="0036044B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B81DE8">
        <w:rPr>
          <w:rFonts w:ascii="Times New Roman" w:hAnsi="Times New Roman"/>
          <w:sz w:val="24"/>
          <w:szCs w:val="24"/>
          <w:lang w:val="de-CH"/>
        </w:rPr>
        <w:t xml:space="preserve">Heute: </w:t>
      </w:r>
      <w:r w:rsidRPr="00B81DE8">
        <w:rPr>
          <w:rFonts w:ascii="Times New Roman" w:hAnsi="Times New Roman"/>
          <w:sz w:val="24"/>
          <w:szCs w:val="24"/>
          <w:lang w:val="de-CH"/>
        </w:rPr>
        <w:tab/>
      </w:r>
    </w:p>
    <w:p w14:paraId="3670A88B" w14:textId="77777777" w:rsidR="00A2702C" w:rsidRPr="00B81DE8" w:rsidRDefault="00A2702C" w:rsidP="0036044B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B81DE8">
        <w:rPr>
          <w:rFonts w:ascii="Times New Roman" w:hAnsi="Times New Roman"/>
          <w:sz w:val="24"/>
          <w:szCs w:val="24"/>
          <w:lang w:val="de-CH"/>
        </w:rPr>
        <w:t xml:space="preserve">Bemerkungen: </w:t>
      </w:r>
      <w:r w:rsidRPr="00B81DE8">
        <w:rPr>
          <w:rFonts w:ascii="Times New Roman" w:hAnsi="Times New Roman"/>
          <w:sz w:val="24"/>
          <w:szCs w:val="24"/>
          <w:lang w:val="de-CH"/>
        </w:rPr>
        <w:tab/>
      </w:r>
    </w:p>
    <w:p w14:paraId="1AFEAEEB" w14:textId="77777777" w:rsidR="00A2702C" w:rsidRPr="00B81DE8" w:rsidRDefault="00A2702C" w:rsidP="00A2702C">
      <w:pPr>
        <w:tabs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37893FB8" w14:textId="77777777" w:rsidR="00834863" w:rsidRPr="00834863" w:rsidRDefault="00834863" w:rsidP="00834863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  <w:r w:rsidRPr="00834863">
        <w:rPr>
          <w:rFonts w:ascii="Times New Roman" w:hAnsi="Times New Roman"/>
          <w:b/>
          <w:sz w:val="24"/>
          <w:szCs w:val="24"/>
          <w:lang w:val="de-CH"/>
        </w:rPr>
        <w:t>Subventionierung der Strasse:</w:t>
      </w:r>
    </w:p>
    <w:p w14:paraId="275E4139" w14:textId="77777777" w:rsidR="00834863" w:rsidRPr="00834863" w:rsidRDefault="00834863" w:rsidP="00834863">
      <w:pPr>
        <w:tabs>
          <w:tab w:val="left" w:pos="7655"/>
          <w:tab w:val="right" w:pos="9639"/>
        </w:tabs>
        <w:spacing w:after="60"/>
        <w:ind w:right="-2"/>
        <w:rPr>
          <w:rFonts w:cs="Arial"/>
          <w:szCs w:val="22"/>
          <w:lang w:val="de-CH"/>
        </w:rPr>
      </w:pPr>
      <w:r w:rsidRPr="00834863">
        <w:rPr>
          <w:rFonts w:ascii="Times New Roman" w:hAnsi="Times New Roman"/>
          <w:sz w:val="24"/>
          <w:szCs w:val="24"/>
          <w:lang w:val="de-CH"/>
        </w:rPr>
        <w:t>Wird die Stra</w:t>
      </w:r>
      <w:r>
        <w:rPr>
          <w:rFonts w:ascii="Times New Roman" w:hAnsi="Times New Roman"/>
          <w:sz w:val="24"/>
          <w:szCs w:val="24"/>
          <w:lang w:val="de-CH"/>
        </w:rPr>
        <w:t>ss</w:t>
      </w:r>
      <w:r w:rsidRPr="00834863">
        <w:rPr>
          <w:rFonts w:ascii="Times New Roman" w:hAnsi="Times New Roman"/>
          <w:sz w:val="24"/>
          <w:szCs w:val="24"/>
          <w:lang w:val="de-CH"/>
        </w:rPr>
        <w:t>e von Grangeneuve subventioniert ?</w:t>
      </w:r>
      <w:r w:rsidRPr="00834863">
        <w:rPr>
          <w:rFonts w:cs="Arial"/>
          <w:szCs w:val="22"/>
          <w:lang w:val="de-CH"/>
        </w:rPr>
        <w:tab/>
      </w:r>
      <w:r w:rsidRPr="00F70F46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70F46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Pr="00F70F46">
        <w:rPr>
          <w:rFonts w:ascii="Times New Roman" w:hAnsi="Times New Roman"/>
          <w:sz w:val="24"/>
          <w:szCs w:val="24"/>
          <w:lang w:val="de-CH"/>
        </w:rPr>
      </w:r>
      <w:r w:rsidRPr="00F70F46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Pr="00F70F46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F70F46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F70F46">
        <w:rPr>
          <w:rFonts w:ascii="Times New Roman" w:hAnsi="Times New Roman"/>
          <w:sz w:val="24"/>
          <w:szCs w:val="24"/>
          <w:lang w:val="de-CH"/>
        </w:rPr>
        <w:tab/>
      </w:r>
      <w:r w:rsidRPr="00F70F46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F70F46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Pr="00F70F46">
        <w:rPr>
          <w:rFonts w:ascii="Times New Roman" w:hAnsi="Times New Roman"/>
          <w:sz w:val="24"/>
          <w:szCs w:val="24"/>
          <w:lang w:val="de-CH"/>
        </w:rPr>
      </w:r>
      <w:r w:rsidRPr="00F70F46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Pr="00F70F46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F70F46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65F8F734" w14:textId="77777777" w:rsidR="00DE3530" w:rsidRPr="00F02533" w:rsidRDefault="00F02533" w:rsidP="00DE3530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F02533">
        <w:rPr>
          <w:rFonts w:ascii="Times New Roman" w:hAnsi="Times New Roman"/>
          <w:sz w:val="24"/>
          <w:szCs w:val="24"/>
          <w:lang w:val="de-CH"/>
        </w:rPr>
        <w:t>Wenn ja, wie hoch ist der Subventionssatz</w:t>
      </w:r>
      <w:r w:rsidR="00DE3530" w:rsidRPr="00F02533">
        <w:rPr>
          <w:rFonts w:ascii="Times New Roman" w:hAnsi="Times New Roman"/>
          <w:sz w:val="24"/>
          <w:szCs w:val="24"/>
          <w:lang w:val="de-CH"/>
        </w:rPr>
        <w:tab/>
      </w:r>
      <w:r w:rsidR="00DE3530" w:rsidRPr="00DE3530">
        <w:rPr>
          <w:rFonts w:ascii="Times New Roman" w:hAnsi="Times New Roman"/>
          <w:sz w:val="24"/>
          <w:szCs w:val="24"/>
          <w:lang w:val="fr-CH"/>
        </w:rPr>
        <w:t>%</w:t>
      </w:r>
    </w:p>
    <w:p w14:paraId="1B307B61" w14:textId="77777777" w:rsidR="00834863" w:rsidRPr="00DE3530" w:rsidRDefault="00834863" w:rsidP="00834863">
      <w:pPr>
        <w:tabs>
          <w:tab w:val="left" w:pos="7655"/>
          <w:tab w:val="right" w:pos="9639"/>
        </w:tabs>
        <w:spacing w:after="60"/>
        <w:ind w:right="-2"/>
        <w:rPr>
          <w:rFonts w:ascii="Times New Roman" w:hAnsi="Times New Roman"/>
          <w:sz w:val="24"/>
          <w:szCs w:val="24"/>
          <w:lang w:val="fr-CH"/>
        </w:rPr>
      </w:pPr>
    </w:p>
    <w:p w14:paraId="2DFA0AE3" w14:textId="77777777" w:rsidR="00A2702C" w:rsidRPr="003534AD" w:rsidRDefault="00A2702C" w:rsidP="00925C64">
      <w:pPr>
        <w:pStyle w:val="10numrotation"/>
        <w:numPr>
          <w:ilvl w:val="0"/>
          <w:numId w:val="4"/>
        </w:numPr>
        <w:tabs>
          <w:tab w:val="left" w:pos="369"/>
        </w:tabs>
        <w:rPr>
          <w:b/>
          <w:lang w:val="de-CH"/>
        </w:rPr>
      </w:pPr>
      <w:r w:rsidRPr="003534AD">
        <w:rPr>
          <w:b/>
          <w:lang w:val="de-CH"/>
        </w:rPr>
        <w:t>Verkehrsbeschränkung je Strassennummer:</w:t>
      </w:r>
    </w:p>
    <w:p w14:paraId="6C80675A" w14:textId="77777777" w:rsidR="00A2702C" w:rsidRPr="00A26212" w:rsidRDefault="00A2702C" w:rsidP="00A26212">
      <w:pPr>
        <w:tabs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1509CD14" w14:textId="77777777" w:rsidR="00A2702C" w:rsidRPr="00F70F46" w:rsidRDefault="00A2702C" w:rsidP="0036044B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F70F46">
        <w:rPr>
          <w:rFonts w:ascii="Times New Roman" w:hAnsi="Times New Roman"/>
          <w:sz w:val="24"/>
          <w:szCs w:val="24"/>
          <w:lang w:val="de-CH"/>
        </w:rPr>
        <w:t xml:space="preserve">Besteht bereits eine Verkehrsbeschränkung für diese Strasse? </w:t>
      </w:r>
      <w:r w:rsidRPr="00F70F46">
        <w:rPr>
          <w:rFonts w:ascii="Times New Roman" w:hAnsi="Times New Roman"/>
          <w:sz w:val="24"/>
          <w:szCs w:val="24"/>
          <w:lang w:val="de-CH"/>
        </w:rPr>
        <w:tab/>
      </w:r>
      <w:r w:rsidR="002B3F34" w:rsidRPr="00F70F46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F70F46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F70F46">
        <w:rPr>
          <w:rFonts w:ascii="Times New Roman" w:hAnsi="Times New Roman"/>
          <w:sz w:val="24"/>
          <w:szCs w:val="24"/>
          <w:lang w:val="de-CH"/>
        </w:rPr>
      </w:r>
      <w:r w:rsidR="002B3F34" w:rsidRPr="00F70F46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F70F46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F70F46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F70F46">
        <w:rPr>
          <w:rFonts w:ascii="Times New Roman" w:hAnsi="Times New Roman"/>
          <w:sz w:val="24"/>
          <w:szCs w:val="24"/>
          <w:lang w:val="de-CH"/>
        </w:rPr>
        <w:tab/>
      </w:r>
      <w:r w:rsidR="002B3F34" w:rsidRPr="00F70F46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F70F46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F70F46">
        <w:rPr>
          <w:rFonts w:ascii="Times New Roman" w:hAnsi="Times New Roman"/>
          <w:sz w:val="24"/>
          <w:szCs w:val="24"/>
          <w:lang w:val="de-CH"/>
        </w:rPr>
      </w:r>
      <w:r w:rsidR="002B3F34" w:rsidRPr="00F70F46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F70F46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F70F46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340D229A" w14:textId="77777777" w:rsidR="00A2702C" w:rsidRPr="00F70F46" w:rsidRDefault="00A2702C" w:rsidP="0036044B">
      <w:pPr>
        <w:tabs>
          <w:tab w:val="left" w:pos="5103"/>
          <w:tab w:val="left" w:pos="5812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F70F46">
        <w:rPr>
          <w:rFonts w:ascii="Times New Roman" w:hAnsi="Times New Roman"/>
          <w:sz w:val="24"/>
          <w:szCs w:val="24"/>
          <w:lang w:val="de-CH"/>
        </w:rPr>
        <w:t>Wenn ja, Strassennummer</w:t>
      </w:r>
      <w:r w:rsidRPr="00F70F46">
        <w:rPr>
          <w:rFonts w:ascii="Times New Roman" w:hAnsi="Times New Roman"/>
          <w:sz w:val="24"/>
          <w:szCs w:val="24"/>
          <w:lang w:val="de-CH"/>
        </w:rPr>
        <w:tab/>
        <w:t xml:space="preserve">Nr.: </w:t>
      </w:r>
      <w:r w:rsidRPr="00F70F46">
        <w:rPr>
          <w:rFonts w:ascii="Times New Roman" w:hAnsi="Times New Roman"/>
          <w:sz w:val="24"/>
          <w:szCs w:val="24"/>
          <w:lang w:val="de-CH"/>
        </w:rPr>
        <w:tab/>
      </w:r>
      <w:r w:rsidRPr="00F70F46">
        <w:rPr>
          <w:rFonts w:ascii="Times New Roman" w:hAnsi="Times New Roman"/>
          <w:sz w:val="24"/>
          <w:szCs w:val="24"/>
          <w:lang w:val="de-CH"/>
        </w:rPr>
        <w:tab/>
      </w:r>
    </w:p>
    <w:p w14:paraId="76F53978" w14:textId="77777777" w:rsidR="00A2702C" w:rsidRPr="00F70F46" w:rsidRDefault="00A2702C" w:rsidP="0036044B">
      <w:pPr>
        <w:tabs>
          <w:tab w:val="left" w:pos="5103"/>
          <w:tab w:val="left" w:pos="5812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F70F46">
        <w:rPr>
          <w:rFonts w:ascii="Times New Roman" w:hAnsi="Times New Roman"/>
          <w:sz w:val="24"/>
          <w:szCs w:val="24"/>
          <w:lang w:val="de-CH"/>
        </w:rPr>
        <w:t>Entscheid des Tiefbauamts</w:t>
      </w:r>
      <w:r w:rsidRPr="00F70F46">
        <w:rPr>
          <w:rFonts w:ascii="Times New Roman" w:hAnsi="Times New Roman"/>
          <w:sz w:val="24"/>
          <w:szCs w:val="24"/>
          <w:lang w:val="de-CH"/>
        </w:rPr>
        <w:tab/>
        <w:t xml:space="preserve">Datum: </w:t>
      </w:r>
      <w:r w:rsidRPr="00F70F46">
        <w:rPr>
          <w:rFonts w:ascii="Times New Roman" w:hAnsi="Times New Roman"/>
          <w:sz w:val="24"/>
          <w:szCs w:val="24"/>
          <w:lang w:val="de-CH"/>
        </w:rPr>
        <w:tab/>
      </w:r>
    </w:p>
    <w:p w14:paraId="38AAB465" w14:textId="77777777" w:rsidR="00A2702C" w:rsidRPr="00F70F46" w:rsidRDefault="00A2702C" w:rsidP="0036044B">
      <w:pPr>
        <w:tabs>
          <w:tab w:val="left" w:pos="5103"/>
          <w:tab w:val="left" w:pos="5812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F70F46">
        <w:rPr>
          <w:rFonts w:ascii="Times New Roman" w:hAnsi="Times New Roman"/>
          <w:sz w:val="24"/>
          <w:szCs w:val="24"/>
          <w:lang w:val="de-CH"/>
        </w:rPr>
        <w:t>Signalnummer gemäss SSV</w:t>
      </w:r>
      <w:r w:rsidRPr="00F70F46">
        <w:rPr>
          <w:rFonts w:ascii="Times New Roman" w:hAnsi="Times New Roman"/>
          <w:sz w:val="24"/>
          <w:szCs w:val="24"/>
          <w:lang w:val="de-CH"/>
        </w:rPr>
        <w:tab/>
        <w:t xml:space="preserve">Nr.: </w:t>
      </w:r>
      <w:r w:rsidRPr="00F70F46">
        <w:rPr>
          <w:rFonts w:ascii="Times New Roman" w:hAnsi="Times New Roman"/>
          <w:sz w:val="24"/>
          <w:szCs w:val="24"/>
          <w:lang w:val="de-CH"/>
        </w:rPr>
        <w:tab/>
      </w:r>
      <w:r w:rsidRPr="00F70F46">
        <w:rPr>
          <w:rFonts w:ascii="Times New Roman" w:hAnsi="Times New Roman"/>
          <w:sz w:val="24"/>
          <w:szCs w:val="24"/>
          <w:lang w:val="de-CH"/>
        </w:rPr>
        <w:tab/>
      </w:r>
    </w:p>
    <w:p w14:paraId="07D74DA7" w14:textId="77777777" w:rsidR="00A2702C" w:rsidRPr="00F70F46" w:rsidRDefault="00A2702C" w:rsidP="0036044B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F70F46">
        <w:rPr>
          <w:rFonts w:ascii="Times New Roman" w:hAnsi="Times New Roman"/>
          <w:sz w:val="24"/>
          <w:szCs w:val="24"/>
          <w:lang w:val="de-CH"/>
        </w:rPr>
        <w:t xml:space="preserve">Wortlaut des Zusatzschildes: </w:t>
      </w:r>
      <w:r w:rsidRPr="00F70F46">
        <w:rPr>
          <w:rFonts w:ascii="Times New Roman" w:hAnsi="Times New Roman"/>
          <w:sz w:val="24"/>
          <w:szCs w:val="24"/>
          <w:lang w:val="de-CH"/>
        </w:rPr>
        <w:tab/>
      </w:r>
    </w:p>
    <w:p w14:paraId="69CAB3AA" w14:textId="77777777" w:rsidR="00A2702C" w:rsidRPr="001952E2" w:rsidRDefault="00A2702C" w:rsidP="0036044B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1952E2">
        <w:rPr>
          <w:rFonts w:ascii="Times New Roman" w:hAnsi="Times New Roman"/>
          <w:sz w:val="24"/>
          <w:szCs w:val="24"/>
          <w:lang w:val="de-CH"/>
        </w:rPr>
        <w:tab/>
      </w:r>
    </w:p>
    <w:p w14:paraId="205B8336" w14:textId="77777777" w:rsidR="00A2702C" w:rsidRPr="00EB3438" w:rsidRDefault="00A2702C" w:rsidP="003D5A0D">
      <w:pPr>
        <w:tabs>
          <w:tab w:val="left" w:leader="dot" w:pos="0"/>
          <w:tab w:val="left" w:leader="dot" w:pos="3828"/>
          <w:tab w:val="right" w:leader="dot" w:pos="5812"/>
          <w:tab w:val="left" w:pos="6096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EB3438">
        <w:rPr>
          <w:rFonts w:ascii="Times New Roman" w:hAnsi="Times New Roman"/>
          <w:sz w:val="24"/>
          <w:szCs w:val="24"/>
          <w:lang w:val="de-CH"/>
        </w:rPr>
        <w:t>Verbot des Friedensrichters, Kreis Nr.:</w:t>
      </w:r>
      <w:r w:rsidRPr="00EB3438">
        <w:rPr>
          <w:rFonts w:ascii="Times New Roman" w:hAnsi="Times New Roman"/>
          <w:sz w:val="24"/>
          <w:szCs w:val="24"/>
          <w:lang w:val="de-CH"/>
        </w:rPr>
        <w:tab/>
        <w:t xml:space="preserve"> </w:t>
      </w:r>
      <w:r w:rsidR="003D5A0D">
        <w:rPr>
          <w:rFonts w:ascii="Times New Roman" w:hAnsi="Times New Roman"/>
          <w:sz w:val="24"/>
          <w:szCs w:val="24"/>
          <w:lang w:val="de-CH"/>
        </w:rPr>
        <w:tab/>
      </w:r>
      <w:r w:rsidR="003D5A0D">
        <w:rPr>
          <w:rFonts w:ascii="Times New Roman" w:hAnsi="Times New Roman"/>
          <w:sz w:val="24"/>
          <w:szCs w:val="24"/>
          <w:lang w:val="de-CH"/>
        </w:rPr>
        <w:tab/>
      </w:r>
      <w:r w:rsidRPr="00EB3438">
        <w:rPr>
          <w:rFonts w:ascii="Times New Roman" w:hAnsi="Times New Roman"/>
          <w:sz w:val="24"/>
          <w:szCs w:val="24"/>
          <w:lang w:val="de-CH"/>
        </w:rPr>
        <w:t xml:space="preserve">Datum: </w:t>
      </w:r>
      <w:r w:rsidR="00EB3438">
        <w:rPr>
          <w:rFonts w:ascii="Times New Roman" w:hAnsi="Times New Roman"/>
          <w:sz w:val="24"/>
          <w:szCs w:val="24"/>
          <w:lang w:val="de-CH"/>
        </w:rPr>
        <w:tab/>
      </w:r>
    </w:p>
    <w:p w14:paraId="71C56B28" w14:textId="77777777" w:rsidR="00A2702C" w:rsidRPr="00EB3438" w:rsidRDefault="00A2702C" w:rsidP="0036044B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EB3438">
        <w:rPr>
          <w:rFonts w:ascii="Times New Roman" w:hAnsi="Times New Roman"/>
          <w:sz w:val="24"/>
          <w:szCs w:val="24"/>
          <w:lang w:val="de-CH"/>
        </w:rPr>
        <w:t xml:space="preserve">Wortlaut des Zusatzschildes: </w:t>
      </w:r>
      <w:r w:rsidRPr="00EB3438">
        <w:rPr>
          <w:rFonts w:ascii="Times New Roman" w:hAnsi="Times New Roman"/>
          <w:sz w:val="24"/>
          <w:szCs w:val="24"/>
          <w:lang w:val="de-CH"/>
        </w:rPr>
        <w:tab/>
      </w:r>
    </w:p>
    <w:p w14:paraId="3DACD4BE" w14:textId="77777777" w:rsidR="00A2702C" w:rsidRPr="003F49B6" w:rsidRDefault="00A2702C" w:rsidP="0036044B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F49B6">
        <w:rPr>
          <w:rFonts w:ascii="Times New Roman" w:hAnsi="Times New Roman"/>
          <w:sz w:val="24"/>
          <w:szCs w:val="24"/>
          <w:lang w:val="de-CH"/>
        </w:rPr>
        <w:tab/>
      </w:r>
    </w:p>
    <w:p w14:paraId="2A6A5690" w14:textId="77777777" w:rsidR="00A2702C" w:rsidRPr="003F49B6" w:rsidRDefault="00A2702C" w:rsidP="00A26212">
      <w:pPr>
        <w:tabs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4C87AE79" w14:textId="77777777" w:rsidR="00A2702C" w:rsidRPr="00EB3438" w:rsidRDefault="00A2702C" w:rsidP="00A2702C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  <w:r w:rsidRPr="00EB3438">
        <w:rPr>
          <w:rFonts w:ascii="Times New Roman" w:hAnsi="Times New Roman"/>
          <w:b/>
          <w:sz w:val="24"/>
          <w:szCs w:val="24"/>
          <w:lang w:val="de-CH"/>
        </w:rPr>
        <w:t>Art der beantragten Beschränkung:</w:t>
      </w:r>
    </w:p>
    <w:p w14:paraId="0C3D41D6" w14:textId="77777777" w:rsidR="00A2702C" w:rsidRPr="00EB3438" w:rsidRDefault="00A2702C" w:rsidP="00546D48">
      <w:pPr>
        <w:tabs>
          <w:tab w:val="left" w:pos="5103"/>
          <w:tab w:val="left" w:pos="5812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EB3438">
        <w:rPr>
          <w:rFonts w:ascii="Times New Roman" w:hAnsi="Times New Roman"/>
          <w:sz w:val="24"/>
          <w:szCs w:val="24"/>
          <w:lang w:val="de-CH"/>
        </w:rPr>
        <w:t xml:space="preserve">Strassennummer </w:t>
      </w:r>
      <w:r w:rsidRPr="00EB3438">
        <w:rPr>
          <w:rFonts w:ascii="Times New Roman" w:hAnsi="Times New Roman"/>
          <w:sz w:val="24"/>
          <w:szCs w:val="24"/>
          <w:lang w:val="de-CH"/>
        </w:rPr>
        <w:tab/>
        <w:t>Nr.:</w:t>
      </w:r>
      <w:r w:rsidRPr="00EB3438">
        <w:rPr>
          <w:rFonts w:ascii="Times New Roman" w:hAnsi="Times New Roman"/>
          <w:sz w:val="24"/>
          <w:szCs w:val="24"/>
          <w:lang w:val="de-CH"/>
        </w:rPr>
        <w:tab/>
      </w:r>
      <w:r w:rsidRPr="00EB3438">
        <w:rPr>
          <w:rFonts w:ascii="Times New Roman" w:hAnsi="Times New Roman"/>
          <w:sz w:val="24"/>
          <w:szCs w:val="24"/>
          <w:lang w:val="de-CH"/>
        </w:rPr>
        <w:tab/>
      </w:r>
    </w:p>
    <w:p w14:paraId="2513551C" w14:textId="77777777" w:rsidR="00A2702C" w:rsidRPr="00EB3438" w:rsidRDefault="00A2702C" w:rsidP="00546D48">
      <w:pPr>
        <w:tabs>
          <w:tab w:val="left" w:pos="5103"/>
          <w:tab w:val="left" w:pos="5812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EB3438">
        <w:rPr>
          <w:rFonts w:ascii="Times New Roman" w:hAnsi="Times New Roman"/>
          <w:sz w:val="24"/>
          <w:szCs w:val="24"/>
          <w:lang w:val="de-CH"/>
        </w:rPr>
        <w:t xml:space="preserve">Signalnummer gemäss SSV </w:t>
      </w:r>
      <w:r w:rsidRPr="00EB3438">
        <w:rPr>
          <w:rFonts w:ascii="Times New Roman" w:hAnsi="Times New Roman"/>
          <w:sz w:val="24"/>
          <w:szCs w:val="24"/>
          <w:lang w:val="de-CH"/>
        </w:rPr>
        <w:tab/>
        <w:t>Nr.:</w:t>
      </w:r>
      <w:r w:rsidRPr="00EB3438">
        <w:rPr>
          <w:rFonts w:ascii="Times New Roman" w:hAnsi="Times New Roman"/>
          <w:sz w:val="24"/>
          <w:szCs w:val="24"/>
          <w:lang w:val="de-CH"/>
        </w:rPr>
        <w:tab/>
      </w:r>
      <w:r w:rsidRPr="00EB3438">
        <w:rPr>
          <w:rFonts w:ascii="Times New Roman" w:hAnsi="Times New Roman"/>
          <w:sz w:val="24"/>
          <w:szCs w:val="24"/>
          <w:lang w:val="de-CH"/>
        </w:rPr>
        <w:tab/>
      </w:r>
    </w:p>
    <w:p w14:paraId="71B4C6A5" w14:textId="77777777" w:rsidR="00A2702C" w:rsidRPr="00EB3438" w:rsidRDefault="00A2702C" w:rsidP="00546D48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EB3438">
        <w:rPr>
          <w:rFonts w:ascii="Times New Roman" w:hAnsi="Times New Roman"/>
          <w:sz w:val="24"/>
          <w:szCs w:val="24"/>
          <w:lang w:val="de-CH"/>
        </w:rPr>
        <w:t xml:space="preserve">Wortlaut des Zusatzschildes: </w:t>
      </w:r>
      <w:r w:rsidRPr="00EB3438">
        <w:rPr>
          <w:rFonts w:ascii="Times New Roman" w:hAnsi="Times New Roman"/>
          <w:sz w:val="24"/>
          <w:szCs w:val="24"/>
          <w:lang w:val="de-CH"/>
        </w:rPr>
        <w:tab/>
      </w:r>
    </w:p>
    <w:p w14:paraId="3F359FFA" w14:textId="77777777" w:rsidR="00A2702C" w:rsidRPr="00DD23BC" w:rsidRDefault="00A2702C" w:rsidP="00546D48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DD23BC">
        <w:rPr>
          <w:rFonts w:ascii="Times New Roman" w:hAnsi="Times New Roman"/>
          <w:sz w:val="24"/>
          <w:szCs w:val="24"/>
          <w:lang w:val="de-CH"/>
        </w:rPr>
        <w:tab/>
      </w:r>
    </w:p>
    <w:p w14:paraId="0747135D" w14:textId="77777777" w:rsidR="003D5A0D" w:rsidRDefault="003D5A0D" w:rsidP="00EB3438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</w:p>
    <w:p w14:paraId="4CBE8C95" w14:textId="77777777" w:rsidR="00A2702C" w:rsidRDefault="00A2702C" w:rsidP="00EB3438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  <w:r w:rsidRPr="00EB3438">
        <w:rPr>
          <w:rFonts w:ascii="Times New Roman" w:hAnsi="Times New Roman"/>
          <w:b/>
          <w:sz w:val="24"/>
          <w:szCs w:val="24"/>
          <w:lang w:val="de-CH"/>
        </w:rPr>
        <w:t>Begründung des Gesuchs:</w:t>
      </w:r>
    </w:p>
    <w:p w14:paraId="45241A01" w14:textId="77777777" w:rsidR="00F853F4" w:rsidRPr="00DD23BC" w:rsidRDefault="00F853F4" w:rsidP="00546D48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DD23BC">
        <w:rPr>
          <w:rFonts w:ascii="Times New Roman" w:hAnsi="Times New Roman"/>
          <w:sz w:val="24"/>
          <w:szCs w:val="24"/>
          <w:lang w:val="de-CH"/>
        </w:rPr>
        <w:tab/>
      </w:r>
    </w:p>
    <w:p w14:paraId="15066518" w14:textId="77777777" w:rsidR="00F853F4" w:rsidRPr="00DD23BC" w:rsidRDefault="00F853F4" w:rsidP="00546D48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DD23BC">
        <w:rPr>
          <w:rFonts w:ascii="Times New Roman" w:hAnsi="Times New Roman"/>
          <w:sz w:val="24"/>
          <w:szCs w:val="24"/>
          <w:lang w:val="de-CH"/>
        </w:rPr>
        <w:tab/>
      </w:r>
    </w:p>
    <w:p w14:paraId="3160FD32" w14:textId="77777777" w:rsidR="00F853F4" w:rsidRPr="00DD23BC" w:rsidRDefault="00F853F4" w:rsidP="00546D48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DD23BC">
        <w:rPr>
          <w:rFonts w:ascii="Times New Roman" w:hAnsi="Times New Roman"/>
          <w:sz w:val="24"/>
          <w:szCs w:val="24"/>
          <w:lang w:val="de-CH"/>
        </w:rPr>
        <w:tab/>
      </w:r>
    </w:p>
    <w:p w14:paraId="70DE38D5" w14:textId="77777777" w:rsidR="00F853F4" w:rsidRPr="00DD23BC" w:rsidRDefault="00F853F4" w:rsidP="00546D48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DD23BC">
        <w:rPr>
          <w:rFonts w:ascii="Times New Roman" w:hAnsi="Times New Roman"/>
          <w:sz w:val="24"/>
          <w:szCs w:val="24"/>
          <w:lang w:val="de-CH"/>
        </w:rPr>
        <w:tab/>
      </w:r>
    </w:p>
    <w:p w14:paraId="18374322" w14:textId="77777777" w:rsidR="00834863" w:rsidRPr="00DD23BC" w:rsidRDefault="00834863" w:rsidP="00834863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DD23BC">
        <w:rPr>
          <w:rFonts w:ascii="Times New Roman" w:hAnsi="Times New Roman"/>
          <w:sz w:val="24"/>
          <w:szCs w:val="24"/>
          <w:lang w:val="de-CH"/>
        </w:rPr>
        <w:tab/>
      </w:r>
    </w:p>
    <w:p w14:paraId="1B173DA7" w14:textId="77777777" w:rsidR="00834863" w:rsidRPr="00DD23BC" w:rsidRDefault="00834863" w:rsidP="00834863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DD23BC">
        <w:rPr>
          <w:rFonts w:ascii="Times New Roman" w:hAnsi="Times New Roman"/>
          <w:sz w:val="24"/>
          <w:szCs w:val="24"/>
          <w:lang w:val="de-CH"/>
        </w:rPr>
        <w:tab/>
      </w:r>
    </w:p>
    <w:p w14:paraId="65A50263" w14:textId="77777777" w:rsidR="005B2E78" w:rsidRDefault="005B2E78" w:rsidP="00A2702C">
      <w:pPr>
        <w:tabs>
          <w:tab w:val="right" w:leader="dot" w:pos="9923"/>
        </w:tabs>
        <w:spacing w:after="60"/>
        <w:rPr>
          <w:rFonts w:cs="Arial"/>
          <w:szCs w:val="22"/>
          <w:lang w:val="de-CH"/>
        </w:rPr>
      </w:pPr>
    </w:p>
    <w:p w14:paraId="06597E30" w14:textId="77777777" w:rsidR="003D5A0D" w:rsidRDefault="003D5A0D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4"/>
          <w:szCs w:val="24"/>
          <w:lang w:val="de-CH"/>
        </w:rPr>
      </w:pPr>
      <w:r>
        <w:rPr>
          <w:rFonts w:ascii="Times New Roman" w:hAnsi="Times New Roman"/>
          <w:b/>
          <w:sz w:val="24"/>
          <w:szCs w:val="24"/>
          <w:lang w:val="de-CH"/>
        </w:rPr>
        <w:br w:type="page"/>
      </w:r>
    </w:p>
    <w:p w14:paraId="324AB255" w14:textId="77777777" w:rsidR="00A2702C" w:rsidRPr="00EB3438" w:rsidRDefault="00A2702C" w:rsidP="00A2702C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  <w:r w:rsidRPr="00EB3438">
        <w:rPr>
          <w:rFonts w:ascii="Times New Roman" w:hAnsi="Times New Roman"/>
          <w:b/>
          <w:sz w:val="24"/>
          <w:szCs w:val="24"/>
          <w:lang w:val="de-CH"/>
        </w:rPr>
        <w:lastRenderedPageBreak/>
        <w:t>Technische Eigenschaften der Strasse:</w:t>
      </w:r>
    </w:p>
    <w:p w14:paraId="76A837E0" w14:textId="77777777" w:rsidR="00A2702C" w:rsidRPr="00EB3438" w:rsidRDefault="00A2702C" w:rsidP="00546D48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EB3438">
        <w:rPr>
          <w:rFonts w:ascii="Times New Roman" w:hAnsi="Times New Roman"/>
          <w:sz w:val="24"/>
          <w:szCs w:val="24"/>
          <w:lang w:val="de-CH"/>
        </w:rPr>
        <w:t>Gesamtlänge des von der Verkehrsbeschränkung betroffenen Abschnitts:</w:t>
      </w:r>
      <w:r w:rsidRPr="00EB3438">
        <w:rPr>
          <w:rFonts w:ascii="Times New Roman" w:hAnsi="Times New Roman"/>
          <w:sz w:val="24"/>
          <w:szCs w:val="24"/>
          <w:lang w:val="de-CH"/>
        </w:rPr>
        <w:tab/>
        <w:t>m</w:t>
      </w:r>
    </w:p>
    <w:p w14:paraId="2E7473C7" w14:textId="77777777" w:rsidR="00A2702C" w:rsidRPr="00EB3438" w:rsidRDefault="00A2702C" w:rsidP="00A2702C">
      <w:pPr>
        <w:tabs>
          <w:tab w:val="left" w:pos="7655"/>
          <w:tab w:val="left" w:pos="8222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EB3438">
        <w:rPr>
          <w:rFonts w:ascii="Times New Roman" w:hAnsi="Times New Roman"/>
          <w:sz w:val="24"/>
          <w:szCs w:val="24"/>
          <w:lang w:val="de-CH"/>
        </w:rPr>
        <w:t>Strassenbelag</w:t>
      </w:r>
      <w:r w:rsidRPr="00EB3438">
        <w:rPr>
          <w:rFonts w:ascii="Times New Roman" w:hAnsi="Times New Roman"/>
          <w:sz w:val="24"/>
          <w:szCs w:val="24"/>
          <w:lang w:val="de-CH"/>
        </w:rPr>
        <w:tab/>
      </w:r>
      <w:r w:rsidR="002B3F34" w:rsidRPr="00EB3438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9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9"/>
      <w:r w:rsidRPr="00EB3438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EB3438">
        <w:rPr>
          <w:rFonts w:ascii="Times New Roman" w:hAnsi="Times New Roman"/>
          <w:sz w:val="24"/>
          <w:szCs w:val="24"/>
          <w:lang w:val="de-CH"/>
        </w:rPr>
      </w:r>
      <w:r w:rsidR="002B3F34" w:rsidRPr="00EB3438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EB3438">
        <w:rPr>
          <w:rFonts w:ascii="Times New Roman" w:hAnsi="Times New Roman"/>
          <w:sz w:val="24"/>
          <w:szCs w:val="24"/>
          <w:lang w:val="de-CH"/>
        </w:rPr>
        <w:fldChar w:fldCharType="end"/>
      </w:r>
      <w:bookmarkEnd w:id="0"/>
      <w:r w:rsidRPr="00EB3438">
        <w:rPr>
          <w:rFonts w:ascii="Times New Roman" w:hAnsi="Times New Roman"/>
          <w:sz w:val="24"/>
          <w:szCs w:val="24"/>
          <w:lang w:val="de-CH"/>
        </w:rPr>
        <w:tab/>
        <w:t>Kies</w:t>
      </w:r>
    </w:p>
    <w:p w14:paraId="448A663F" w14:textId="77777777" w:rsidR="00A2702C" w:rsidRPr="00EB3438" w:rsidRDefault="00A2702C" w:rsidP="00A2702C">
      <w:pPr>
        <w:tabs>
          <w:tab w:val="left" w:pos="7655"/>
          <w:tab w:val="left" w:pos="8222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EB3438">
        <w:rPr>
          <w:rFonts w:ascii="Times New Roman" w:hAnsi="Times New Roman"/>
          <w:sz w:val="24"/>
          <w:szCs w:val="24"/>
          <w:lang w:val="de-CH"/>
        </w:rPr>
        <w:tab/>
      </w:r>
      <w:r w:rsidR="002B3F34" w:rsidRPr="00EB3438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0"/>
      <w:r w:rsidRPr="00EB3438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EB3438">
        <w:rPr>
          <w:rFonts w:ascii="Times New Roman" w:hAnsi="Times New Roman"/>
          <w:sz w:val="24"/>
          <w:szCs w:val="24"/>
          <w:lang w:val="de-CH"/>
        </w:rPr>
      </w:r>
      <w:r w:rsidR="002B3F34" w:rsidRPr="00EB3438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EB3438">
        <w:rPr>
          <w:rFonts w:ascii="Times New Roman" w:hAnsi="Times New Roman"/>
          <w:sz w:val="24"/>
          <w:szCs w:val="24"/>
          <w:lang w:val="de-CH"/>
        </w:rPr>
        <w:fldChar w:fldCharType="end"/>
      </w:r>
      <w:bookmarkEnd w:id="1"/>
      <w:r w:rsidRPr="00EB3438">
        <w:rPr>
          <w:rFonts w:ascii="Times New Roman" w:hAnsi="Times New Roman"/>
          <w:sz w:val="24"/>
          <w:szCs w:val="24"/>
          <w:lang w:val="de-CH"/>
        </w:rPr>
        <w:tab/>
        <w:t>Asphalt</w:t>
      </w:r>
    </w:p>
    <w:p w14:paraId="0C814745" w14:textId="77777777" w:rsidR="00A2702C" w:rsidRPr="00EB3438" w:rsidRDefault="00A2702C" w:rsidP="00546D48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EB3438">
        <w:rPr>
          <w:rFonts w:ascii="Times New Roman" w:hAnsi="Times New Roman"/>
          <w:sz w:val="24"/>
          <w:szCs w:val="24"/>
          <w:lang w:val="de-CH"/>
        </w:rPr>
        <w:t>Die Strasse durchquert den Wald auf einer Länge von</w:t>
      </w:r>
      <w:r w:rsidRPr="00EB3438">
        <w:rPr>
          <w:rFonts w:ascii="Times New Roman" w:hAnsi="Times New Roman"/>
          <w:sz w:val="24"/>
          <w:szCs w:val="24"/>
          <w:lang w:val="de-CH"/>
        </w:rPr>
        <w:tab/>
        <w:t>m</w:t>
      </w:r>
    </w:p>
    <w:p w14:paraId="5697E760" w14:textId="77777777" w:rsidR="00A2702C" w:rsidRPr="00EB3438" w:rsidRDefault="00A2702C" w:rsidP="00546D48">
      <w:pPr>
        <w:tabs>
          <w:tab w:val="right" w:leader="dot" w:pos="9637"/>
          <w:tab w:val="left" w:pos="9781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EB3438">
        <w:rPr>
          <w:rFonts w:ascii="Times New Roman" w:hAnsi="Times New Roman"/>
          <w:sz w:val="24"/>
          <w:szCs w:val="24"/>
          <w:lang w:val="de-CH"/>
        </w:rPr>
        <w:t>Die Strasse folgt dem Waldrand auf einer Länge von</w:t>
      </w:r>
      <w:r w:rsidRPr="00EB3438">
        <w:rPr>
          <w:rFonts w:ascii="Times New Roman" w:hAnsi="Times New Roman"/>
          <w:sz w:val="24"/>
          <w:szCs w:val="24"/>
          <w:lang w:val="de-CH"/>
        </w:rPr>
        <w:tab/>
        <w:t>m</w:t>
      </w:r>
    </w:p>
    <w:p w14:paraId="1C942864" w14:textId="77777777" w:rsidR="00A2702C" w:rsidRPr="00EB3438" w:rsidRDefault="00A2702C" w:rsidP="003534AD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EB3438">
        <w:rPr>
          <w:rFonts w:ascii="Times New Roman" w:hAnsi="Times New Roman"/>
          <w:sz w:val="24"/>
          <w:szCs w:val="24"/>
          <w:lang w:val="de-CH"/>
        </w:rPr>
        <w:t xml:space="preserve">Durchschnittsgefälle der Strasse: </w:t>
      </w:r>
      <w:r w:rsidRPr="00EB3438">
        <w:rPr>
          <w:rFonts w:ascii="Times New Roman" w:hAnsi="Times New Roman"/>
          <w:sz w:val="24"/>
          <w:szCs w:val="24"/>
          <w:lang w:val="de-CH"/>
        </w:rPr>
        <w:tab/>
        <w:t>%</w:t>
      </w:r>
    </w:p>
    <w:p w14:paraId="7ADE47FC" w14:textId="77777777" w:rsidR="00A2702C" w:rsidRPr="00647338" w:rsidRDefault="00A2702C" w:rsidP="00546D48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>Die Kreuzung von Fahrzeugen ist auf dem gesamten Abschnitt möglich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1"/>
      <w:r w:rsidRPr="00647338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647338">
        <w:rPr>
          <w:rFonts w:ascii="Times New Roman" w:hAnsi="Times New Roman"/>
          <w:sz w:val="24"/>
          <w:szCs w:val="24"/>
          <w:lang w:val="de-CH"/>
        </w:rPr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end"/>
      </w:r>
      <w:bookmarkEnd w:id="2"/>
      <w:r w:rsidRPr="00647338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2"/>
      <w:r w:rsidRPr="00647338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647338">
        <w:rPr>
          <w:rFonts w:ascii="Times New Roman" w:hAnsi="Times New Roman"/>
          <w:sz w:val="24"/>
          <w:szCs w:val="24"/>
          <w:lang w:val="de-CH"/>
        </w:rPr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end"/>
      </w:r>
      <w:bookmarkEnd w:id="3"/>
      <w:r w:rsidRPr="00647338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3C7C8F93" w14:textId="77777777" w:rsidR="00A2702C" w:rsidRPr="00647338" w:rsidRDefault="00A2702C" w:rsidP="003534AD">
      <w:pPr>
        <w:tabs>
          <w:tab w:val="left" w:pos="7655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>Anzahl Ausstellplätze: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  <w:r w:rsidR="003534AD">
        <w:rPr>
          <w:rFonts w:ascii="Times New Roman" w:hAnsi="Times New Roman"/>
          <w:sz w:val="24"/>
          <w:szCs w:val="24"/>
          <w:lang w:val="de-CH"/>
        </w:rPr>
        <w:t>Anz. Pl</w:t>
      </w:r>
      <w:r w:rsidR="003534AD">
        <w:rPr>
          <w:rFonts w:ascii="Times New Roman" w:hAnsi="Times New Roman"/>
          <w:sz w:val="24"/>
          <w:szCs w:val="24"/>
          <w:lang w:val="de-CH"/>
        </w:rPr>
        <w:tab/>
      </w:r>
    </w:p>
    <w:p w14:paraId="119CCC27" w14:textId="77777777" w:rsidR="00A2702C" w:rsidRPr="00647338" w:rsidRDefault="00A2702C" w:rsidP="00546D48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>Die Strasse gilt als gefährlich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3"/>
      <w:r w:rsidRPr="00647338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647338">
        <w:rPr>
          <w:rFonts w:ascii="Times New Roman" w:hAnsi="Times New Roman"/>
          <w:sz w:val="24"/>
          <w:szCs w:val="24"/>
          <w:lang w:val="de-CH"/>
        </w:rPr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end"/>
      </w:r>
      <w:bookmarkEnd w:id="4"/>
      <w:r w:rsidRPr="00647338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4"/>
      <w:r w:rsidRPr="00647338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647338">
        <w:rPr>
          <w:rFonts w:ascii="Times New Roman" w:hAnsi="Times New Roman"/>
          <w:sz w:val="24"/>
          <w:szCs w:val="24"/>
          <w:lang w:val="de-CH"/>
        </w:rPr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end"/>
      </w:r>
      <w:bookmarkEnd w:id="5"/>
      <w:r w:rsidRPr="00647338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4750AE2A" w14:textId="77777777" w:rsidR="00A2702C" w:rsidRPr="00647338" w:rsidRDefault="00A2702C" w:rsidP="00546D48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 xml:space="preserve">Wenn ja, aus folgenden Gründen: 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</w:p>
    <w:p w14:paraId="7D364B5C" w14:textId="77777777" w:rsidR="00A2702C" w:rsidRPr="008300E3" w:rsidRDefault="00A2702C" w:rsidP="00546D48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8300E3">
        <w:rPr>
          <w:rFonts w:ascii="Times New Roman" w:hAnsi="Times New Roman"/>
          <w:sz w:val="24"/>
          <w:szCs w:val="24"/>
          <w:lang w:val="de-CH"/>
        </w:rPr>
        <w:tab/>
      </w:r>
    </w:p>
    <w:p w14:paraId="26F5FAEA" w14:textId="77777777" w:rsidR="00A2702C" w:rsidRPr="008300E3" w:rsidRDefault="00A2702C" w:rsidP="00546D48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8300E3">
        <w:rPr>
          <w:rFonts w:ascii="Times New Roman" w:hAnsi="Times New Roman"/>
          <w:sz w:val="24"/>
          <w:szCs w:val="24"/>
          <w:lang w:val="de-CH"/>
        </w:rPr>
        <w:tab/>
      </w:r>
    </w:p>
    <w:p w14:paraId="45A7AB77" w14:textId="77777777" w:rsidR="00A2702C" w:rsidRPr="008300E3" w:rsidRDefault="00A2702C" w:rsidP="00546D48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8300E3">
        <w:rPr>
          <w:rFonts w:ascii="Times New Roman" w:hAnsi="Times New Roman"/>
          <w:sz w:val="24"/>
          <w:szCs w:val="24"/>
          <w:lang w:val="de-CH"/>
        </w:rPr>
        <w:tab/>
      </w:r>
    </w:p>
    <w:p w14:paraId="4C69C082" w14:textId="77777777" w:rsidR="00A2702C" w:rsidRDefault="00A2702C" w:rsidP="00A2702C">
      <w:pPr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100B119F" w14:textId="77777777" w:rsidR="00A2702C" w:rsidRPr="00647338" w:rsidRDefault="00A2702C" w:rsidP="00A2702C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  <w:r w:rsidRPr="00647338">
        <w:rPr>
          <w:rFonts w:ascii="Times New Roman" w:hAnsi="Times New Roman"/>
          <w:b/>
          <w:sz w:val="24"/>
          <w:szCs w:val="24"/>
          <w:lang w:val="de-CH"/>
        </w:rPr>
        <w:t>Natur- und Tierschutz:</w:t>
      </w:r>
    </w:p>
    <w:p w14:paraId="13AFC4CD" w14:textId="77777777" w:rsidR="00A2702C" w:rsidRPr="00647338" w:rsidRDefault="00A2702C" w:rsidP="00522862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 xml:space="preserve">Nationales Naturschutzreservat 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47338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647338">
        <w:rPr>
          <w:rFonts w:ascii="Times New Roman" w:hAnsi="Times New Roman"/>
          <w:sz w:val="24"/>
          <w:szCs w:val="24"/>
          <w:lang w:val="de-CH"/>
        </w:rPr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647338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647338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647338">
        <w:rPr>
          <w:rFonts w:ascii="Times New Roman" w:hAnsi="Times New Roman"/>
          <w:sz w:val="24"/>
          <w:szCs w:val="24"/>
          <w:lang w:val="de-CH"/>
        </w:rPr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647338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591D9D40" w14:textId="77777777" w:rsidR="00A2702C" w:rsidRPr="00647338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 xml:space="preserve">Name des Reservats: 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</w:p>
    <w:p w14:paraId="6026839A" w14:textId="77777777" w:rsidR="00A2702C" w:rsidRPr="00647338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 xml:space="preserve">Art des Reservats: 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</w:p>
    <w:p w14:paraId="4093A59A" w14:textId="77777777" w:rsidR="00A2702C" w:rsidRPr="00647338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ab/>
      </w:r>
    </w:p>
    <w:p w14:paraId="7B44EC0B" w14:textId="77777777" w:rsidR="00A2702C" w:rsidRPr="00707DDC" w:rsidRDefault="00A2702C" w:rsidP="00A2702C">
      <w:pPr>
        <w:tabs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1E205FCE" w14:textId="77777777" w:rsidR="00A2702C" w:rsidRPr="00647338" w:rsidRDefault="00A2702C" w:rsidP="00522862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 xml:space="preserve">Kantonales Naturschutzreservat 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47338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647338">
        <w:rPr>
          <w:rFonts w:ascii="Times New Roman" w:hAnsi="Times New Roman"/>
          <w:sz w:val="24"/>
          <w:szCs w:val="24"/>
          <w:lang w:val="de-CH"/>
        </w:rPr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647338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647338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647338">
        <w:rPr>
          <w:rFonts w:ascii="Times New Roman" w:hAnsi="Times New Roman"/>
          <w:sz w:val="24"/>
          <w:szCs w:val="24"/>
          <w:lang w:val="de-CH"/>
        </w:rPr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647338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5B081469" w14:textId="77777777" w:rsidR="00A2702C" w:rsidRPr="00647338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 xml:space="preserve">Name des Reservats: 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</w:p>
    <w:p w14:paraId="6003F149" w14:textId="77777777" w:rsidR="00A2702C" w:rsidRPr="00647338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 xml:space="preserve">Art des Reservats: 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</w:p>
    <w:p w14:paraId="124C6200" w14:textId="77777777" w:rsidR="00A2702C" w:rsidRPr="00647338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ab/>
      </w:r>
    </w:p>
    <w:p w14:paraId="175863BB" w14:textId="77777777" w:rsidR="003D5A0D" w:rsidRDefault="003D5A0D" w:rsidP="00522862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34F6CC95" w14:textId="77777777" w:rsidR="00A2702C" w:rsidRPr="00647338" w:rsidRDefault="00A2702C" w:rsidP="00522862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 xml:space="preserve">Andere 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647338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647338">
        <w:rPr>
          <w:rFonts w:ascii="Times New Roman" w:hAnsi="Times New Roman"/>
          <w:sz w:val="24"/>
          <w:szCs w:val="24"/>
          <w:lang w:val="de-CH"/>
        </w:rPr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647338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647338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647338">
        <w:rPr>
          <w:rFonts w:ascii="Times New Roman" w:hAnsi="Times New Roman"/>
          <w:sz w:val="24"/>
          <w:szCs w:val="24"/>
          <w:lang w:val="de-CH"/>
        </w:rPr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647338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647338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7B134D30" w14:textId="77777777" w:rsidR="00A2702C" w:rsidRPr="00647338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>Name des Reservats: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</w:p>
    <w:p w14:paraId="2E851B35" w14:textId="77777777" w:rsidR="00A2702C" w:rsidRPr="00647338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647338">
        <w:rPr>
          <w:rFonts w:ascii="Times New Roman" w:hAnsi="Times New Roman"/>
          <w:sz w:val="24"/>
          <w:szCs w:val="24"/>
          <w:lang w:val="de-CH"/>
        </w:rPr>
        <w:t xml:space="preserve">Art des Reservats: </w:t>
      </w:r>
      <w:r w:rsidRPr="00647338">
        <w:rPr>
          <w:rFonts w:ascii="Times New Roman" w:hAnsi="Times New Roman"/>
          <w:sz w:val="24"/>
          <w:szCs w:val="24"/>
          <w:lang w:val="de-CH"/>
        </w:rPr>
        <w:tab/>
      </w:r>
    </w:p>
    <w:p w14:paraId="437181F7" w14:textId="77777777" w:rsidR="00522862" w:rsidRDefault="0052286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4"/>
          <w:szCs w:val="24"/>
          <w:lang w:val="de-CH"/>
        </w:rPr>
      </w:pPr>
    </w:p>
    <w:p w14:paraId="7493C608" w14:textId="77777777" w:rsidR="00A2702C" w:rsidRPr="00B04806" w:rsidRDefault="00A2702C" w:rsidP="00A2702C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  <w:r w:rsidRPr="00B04806">
        <w:rPr>
          <w:rFonts w:ascii="Times New Roman" w:hAnsi="Times New Roman"/>
          <w:b/>
          <w:sz w:val="24"/>
          <w:szCs w:val="24"/>
          <w:lang w:val="de-CH"/>
        </w:rPr>
        <w:t>Strassenverbindung:</w:t>
      </w:r>
    </w:p>
    <w:p w14:paraId="642110EC" w14:textId="77777777" w:rsidR="00A2702C" w:rsidRPr="00707DDC" w:rsidRDefault="00A2702C" w:rsidP="00A2702C">
      <w:pPr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63931CDA" w14:textId="77777777" w:rsidR="00A2702C" w:rsidRPr="00B04806" w:rsidRDefault="00A2702C" w:rsidP="00A2702C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  <w:r w:rsidRPr="00B04806">
        <w:rPr>
          <w:rFonts w:ascii="Times New Roman" w:hAnsi="Times New Roman"/>
          <w:b/>
          <w:sz w:val="24"/>
          <w:szCs w:val="24"/>
          <w:lang w:val="de-CH"/>
        </w:rPr>
        <w:t>Mit der Strasse werden erschlossen:</w:t>
      </w:r>
    </w:p>
    <w:p w14:paraId="1DC6BF59" w14:textId="77777777" w:rsidR="00A2702C" w:rsidRPr="00B04806" w:rsidRDefault="00A2702C" w:rsidP="001533E4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B04806">
        <w:rPr>
          <w:rFonts w:ascii="Times New Roman" w:hAnsi="Times New Roman"/>
          <w:sz w:val="24"/>
          <w:szCs w:val="24"/>
          <w:lang w:val="de-CH"/>
        </w:rPr>
        <w:t>Waldgebiet</w:t>
      </w:r>
      <w:r w:rsidRPr="00B04806">
        <w:rPr>
          <w:rFonts w:ascii="Times New Roman" w:hAnsi="Times New Roman"/>
          <w:sz w:val="24"/>
          <w:szCs w:val="24"/>
          <w:lang w:val="de-CH"/>
        </w:rPr>
        <w:tab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04806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B04806">
        <w:rPr>
          <w:rFonts w:ascii="Times New Roman" w:hAnsi="Times New Roman"/>
          <w:sz w:val="24"/>
          <w:szCs w:val="24"/>
          <w:lang w:val="de-CH"/>
        </w:rPr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B04806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B04806">
        <w:rPr>
          <w:rFonts w:ascii="Times New Roman" w:hAnsi="Times New Roman"/>
          <w:sz w:val="24"/>
          <w:szCs w:val="24"/>
          <w:lang w:val="de-CH"/>
        </w:rPr>
        <w:tab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04806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B04806">
        <w:rPr>
          <w:rFonts w:ascii="Times New Roman" w:hAnsi="Times New Roman"/>
          <w:sz w:val="24"/>
          <w:szCs w:val="24"/>
          <w:lang w:val="de-CH"/>
        </w:rPr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B04806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6CA77F3D" w14:textId="77777777" w:rsidR="00A2702C" w:rsidRPr="00B04806" w:rsidRDefault="00A2702C" w:rsidP="00522862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B04806">
        <w:rPr>
          <w:rFonts w:ascii="Times New Roman" w:hAnsi="Times New Roman"/>
          <w:sz w:val="24"/>
          <w:szCs w:val="24"/>
          <w:lang w:val="de-CH"/>
        </w:rPr>
        <w:t>Landwirtschaftlich genutztes Gebiet</w:t>
      </w:r>
      <w:r w:rsidR="001533E4">
        <w:rPr>
          <w:rFonts w:ascii="Times New Roman" w:hAnsi="Times New Roman"/>
          <w:sz w:val="24"/>
          <w:szCs w:val="24"/>
          <w:lang w:val="de-CH"/>
        </w:rPr>
        <w:tab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04806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B04806">
        <w:rPr>
          <w:rFonts w:ascii="Times New Roman" w:hAnsi="Times New Roman"/>
          <w:sz w:val="24"/>
          <w:szCs w:val="24"/>
          <w:lang w:val="de-CH"/>
        </w:rPr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B04806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B04806">
        <w:rPr>
          <w:rFonts w:ascii="Times New Roman" w:hAnsi="Times New Roman"/>
          <w:sz w:val="24"/>
          <w:szCs w:val="24"/>
          <w:lang w:val="de-CH"/>
        </w:rPr>
        <w:tab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04806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B04806">
        <w:rPr>
          <w:rFonts w:ascii="Times New Roman" w:hAnsi="Times New Roman"/>
          <w:sz w:val="24"/>
          <w:szCs w:val="24"/>
          <w:lang w:val="de-CH"/>
        </w:rPr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B04806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70C9330E" w14:textId="77777777" w:rsidR="00A2702C" w:rsidRPr="00B04806" w:rsidRDefault="00A2702C" w:rsidP="00522862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B04806">
        <w:rPr>
          <w:rFonts w:ascii="Times New Roman" w:hAnsi="Times New Roman"/>
          <w:sz w:val="24"/>
          <w:szCs w:val="24"/>
          <w:lang w:val="de-CH"/>
        </w:rPr>
        <w:t>Alphütte mit Ausschank</w:t>
      </w:r>
      <w:r w:rsidR="001533E4">
        <w:rPr>
          <w:rFonts w:ascii="Times New Roman" w:hAnsi="Times New Roman"/>
          <w:sz w:val="24"/>
          <w:szCs w:val="24"/>
          <w:lang w:val="de-CH"/>
        </w:rPr>
        <w:tab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04806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B04806">
        <w:rPr>
          <w:rFonts w:ascii="Times New Roman" w:hAnsi="Times New Roman"/>
          <w:sz w:val="24"/>
          <w:szCs w:val="24"/>
          <w:lang w:val="de-CH"/>
        </w:rPr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B04806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B04806">
        <w:rPr>
          <w:rFonts w:ascii="Times New Roman" w:hAnsi="Times New Roman"/>
          <w:sz w:val="24"/>
          <w:szCs w:val="24"/>
          <w:lang w:val="de-CH"/>
        </w:rPr>
        <w:tab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04806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B04806">
        <w:rPr>
          <w:rFonts w:ascii="Times New Roman" w:hAnsi="Times New Roman"/>
          <w:sz w:val="24"/>
          <w:szCs w:val="24"/>
          <w:lang w:val="de-CH"/>
        </w:rPr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B04806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71B88F80" w14:textId="77777777" w:rsidR="00A2702C" w:rsidRDefault="00A2702C" w:rsidP="001B4B8D">
      <w:pPr>
        <w:tabs>
          <w:tab w:val="right" w:leader="dot" w:pos="7371"/>
          <w:tab w:val="left" w:pos="7655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B04806">
        <w:rPr>
          <w:rFonts w:ascii="Times New Roman" w:hAnsi="Times New Roman"/>
          <w:sz w:val="24"/>
          <w:szCs w:val="24"/>
          <w:lang w:val="de-CH"/>
        </w:rPr>
        <w:t xml:space="preserve">Wenn ja, </w:t>
      </w:r>
      <w:r w:rsidRPr="00B04806">
        <w:rPr>
          <w:rFonts w:ascii="Times New Roman" w:hAnsi="Times New Roman"/>
          <w:sz w:val="24"/>
          <w:szCs w:val="24"/>
          <w:lang w:val="de-CH"/>
        </w:rPr>
        <w:tab/>
      </w:r>
      <w:r w:rsidRPr="00B04806">
        <w:rPr>
          <w:rFonts w:ascii="Times New Roman" w:hAnsi="Times New Roman"/>
          <w:sz w:val="24"/>
          <w:szCs w:val="24"/>
          <w:lang w:val="de-CH"/>
        </w:rPr>
        <w:tab/>
        <w:t xml:space="preserve">Anzahl: </w:t>
      </w:r>
      <w:r w:rsidRPr="00B04806">
        <w:rPr>
          <w:rFonts w:ascii="Times New Roman" w:hAnsi="Times New Roman"/>
          <w:sz w:val="24"/>
          <w:szCs w:val="24"/>
          <w:lang w:val="de-CH"/>
        </w:rPr>
        <w:tab/>
      </w:r>
    </w:p>
    <w:p w14:paraId="50662599" w14:textId="77777777" w:rsidR="00A2702C" w:rsidRPr="00B04806" w:rsidRDefault="00A2702C" w:rsidP="00522862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B04806">
        <w:rPr>
          <w:rFonts w:ascii="Times New Roman" w:hAnsi="Times New Roman"/>
          <w:sz w:val="24"/>
          <w:szCs w:val="24"/>
          <w:lang w:val="de-CH"/>
        </w:rPr>
        <w:t>Alpwirtschaft</w:t>
      </w:r>
      <w:r w:rsidR="001533E4">
        <w:rPr>
          <w:rFonts w:ascii="Times New Roman" w:hAnsi="Times New Roman"/>
          <w:sz w:val="24"/>
          <w:szCs w:val="24"/>
          <w:lang w:val="de-CH"/>
        </w:rPr>
        <w:t xml:space="preserve"> </w:t>
      </w:r>
      <w:r w:rsidR="00B04806">
        <w:rPr>
          <w:rFonts w:ascii="Times New Roman" w:hAnsi="Times New Roman"/>
          <w:sz w:val="24"/>
          <w:szCs w:val="24"/>
          <w:lang w:val="de-CH"/>
        </w:rPr>
        <w:t>.</w:t>
      </w:r>
      <w:r w:rsidRPr="00B04806">
        <w:rPr>
          <w:rFonts w:ascii="Times New Roman" w:hAnsi="Times New Roman"/>
          <w:sz w:val="24"/>
          <w:szCs w:val="24"/>
          <w:lang w:val="de-CH"/>
        </w:rPr>
        <w:tab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04806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B04806">
        <w:rPr>
          <w:rFonts w:ascii="Times New Roman" w:hAnsi="Times New Roman"/>
          <w:sz w:val="24"/>
          <w:szCs w:val="24"/>
          <w:lang w:val="de-CH"/>
        </w:rPr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B04806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B04806">
        <w:rPr>
          <w:rFonts w:ascii="Times New Roman" w:hAnsi="Times New Roman"/>
          <w:sz w:val="24"/>
          <w:szCs w:val="24"/>
          <w:lang w:val="de-CH"/>
        </w:rPr>
        <w:tab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B04806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B04806">
        <w:rPr>
          <w:rFonts w:ascii="Times New Roman" w:hAnsi="Times New Roman"/>
          <w:sz w:val="24"/>
          <w:szCs w:val="24"/>
          <w:lang w:val="de-CH"/>
        </w:rPr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B04806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B04806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79BD4169" w14:textId="77777777" w:rsidR="00A2702C" w:rsidRPr="003D48C7" w:rsidRDefault="00A2702C" w:rsidP="00522862">
      <w:pPr>
        <w:tabs>
          <w:tab w:val="right" w:leader="dot" w:pos="7371"/>
          <w:tab w:val="left" w:pos="7655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D48C7">
        <w:rPr>
          <w:rFonts w:ascii="Times New Roman" w:hAnsi="Times New Roman"/>
          <w:sz w:val="24"/>
          <w:szCs w:val="24"/>
          <w:lang w:val="de-CH"/>
        </w:rPr>
        <w:t xml:space="preserve">Wenn ja, </w:t>
      </w:r>
      <w:r w:rsidRPr="003D48C7">
        <w:rPr>
          <w:rFonts w:ascii="Times New Roman" w:hAnsi="Times New Roman"/>
          <w:sz w:val="24"/>
          <w:szCs w:val="24"/>
          <w:lang w:val="de-CH"/>
        </w:rPr>
        <w:tab/>
      </w:r>
      <w:r w:rsidRPr="003D48C7">
        <w:rPr>
          <w:rFonts w:ascii="Times New Roman" w:hAnsi="Times New Roman"/>
          <w:sz w:val="24"/>
          <w:szCs w:val="24"/>
          <w:lang w:val="de-CH"/>
        </w:rPr>
        <w:tab/>
        <w:t xml:space="preserve">Anzahl: </w:t>
      </w:r>
      <w:r w:rsidRPr="003D48C7">
        <w:rPr>
          <w:rFonts w:ascii="Times New Roman" w:hAnsi="Times New Roman"/>
          <w:sz w:val="24"/>
          <w:szCs w:val="24"/>
          <w:lang w:val="de-CH"/>
        </w:rPr>
        <w:tab/>
      </w:r>
    </w:p>
    <w:p w14:paraId="6C834962" w14:textId="77777777" w:rsidR="00A2702C" w:rsidRPr="003D48C7" w:rsidRDefault="00A2702C" w:rsidP="00522862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D48C7">
        <w:rPr>
          <w:rFonts w:ascii="Times New Roman" w:hAnsi="Times New Roman"/>
          <w:sz w:val="24"/>
          <w:szCs w:val="24"/>
          <w:lang w:val="de-CH"/>
        </w:rPr>
        <w:t>Schiessstand</w:t>
      </w:r>
      <w:r w:rsidR="001533E4">
        <w:rPr>
          <w:rFonts w:ascii="Times New Roman" w:hAnsi="Times New Roman"/>
          <w:sz w:val="24"/>
          <w:szCs w:val="24"/>
          <w:lang w:val="de-CH"/>
        </w:rPr>
        <w:t xml:space="preserve"> </w:t>
      </w:r>
      <w:r w:rsidRPr="003D48C7">
        <w:rPr>
          <w:rFonts w:ascii="Times New Roman" w:hAnsi="Times New Roman"/>
          <w:sz w:val="24"/>
          <w:szCs w:val="24"/>
          <w:lang w:val="de-CH"/>
        </w:rPr>
        <w:tab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D48C7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D48C7">
        <w:rPr>
          <w:rFonts w:ascii="Times New Roman" w:hAnsi="Times New Roman"/>
          <w:sz w:val="24"/>
          <w:szCs w:val="24"/>
          <w:lang w:val="de-CH"/>
        </w:rPr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D48C7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3D48C7">
        <w:rPr>
          <w:rFonts w:ascii="Times New Roman" w:hAnsi="Times New Roman"/>
          <w:sz w:val="24"/>
          <w:szCs w:val="24"/>
          <w:lang w:val="de-CH"/>
        </w:rPr>
        <w:tab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3D48C7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D48C7">
        <w:rPr>
          <w:rFonts w:ascii="Times New Roman" w:hAnsi="Times New Roman"/>
          <w:sz w:val="24"/>
          <w:szCs w:val="24"/>
          <w:lang w:val="de-CH"/>
        </w:rPr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D48C7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03A338B4" w14:textId="77777777" w:rsidR="00A2702C" w:rsidRPr="003D48C7" w:rsidRDefault="00A2702C" w:rsidP="00522862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D48C7">
        <w:rPr>
          <w:rFonts w:ascii="Times New Roman" w:hAnsi="Times New Roman"/>
          <w:sz w:val="24"/>
          <w:szCs w:val="24"/>
          <w:lang w:val="de-CH"/>
        </w:rPr>
        <w:t xml:space="preserve">Wasserreservoir </w:t>
      </w:r>
      <w:r w:rsidR="001533E4">
        <w:rPr>
          <w:rFonts w:ascii="Times New Roman" w:hAnsi="Times New Roman"/>
          <w:sz w:val="24"/>
          <w:szCs w:val="24"/>
          <w:lang w:val="de-CH"/>
        </w:rPr>
        <w:t xml:space="preserve"> </w:t>
      </w:r>
      <w:r w:rsidRPr="003D48C7">
        <w:rPr>
          <w:rFonts w:ascii="Times New Roman" w:hAnsi="Times New Roman"/>
          <w:sz w:val="24"/>
          <w:szCs w:val="24"/>
          <w:lang w:val="de-CH"/>
        </w:rPr>
        <w:tab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D48C7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D48C7">
        <w:rPr>
          <w:rFonts w:ascii="Times New Roman" w:hAnsi="Times New Roman"/>
          <w:sz w:val="24"/>
          <w:szCs w:val="24"/>
          <w:lang w:val="de-CH"/>
        </w:rPr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D48C7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3D48C7">
        <w:rPr>
          <w:rFonts w:ascii="Times New Roman" w:hAnsi="Times New Roman"/>
          <w:sz w:val="24"/>
          <w:szCs w:val="24"/>
          <w:lang w:val="de-CH"/>
        </w:rPr>
        <w:tab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3D48C7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D48C7">
        <w:rPr>
          <w:rFonts w:ascii="Times New Roman" w:hAnsi="Times New Roman"/>
          <w:sz w:val="24"/>
          <w:szCs w:val="24"/>
          <w:lang w:val="de-CH"/>
        </w:rPr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D48C7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27C30DDC" w14:textId="77777777" w:rsidR="00A2702C" w:rsidRPr="003D48C7" w:rsidRDefault="00A2702C" w:rsidP="00522862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D48C7">
        <w:rPr>
          <w:rFonts w:ascii="Times New Roman" w:hAnsi="Times New Roman"/>
          <w:sz w:val="24"/>
          <w:szCs w:val="24"/>
          <w:lang w:val="de-CH"/>
        </w:rPr>
        <w:lastRenderedPageBreak/>
        <w:t xml:space="preserve">Öffentlich zugängliche Forsthütte </w:t>
      </w:r>
      <w:r w:rsidRPr="003D48C7">
        <w:rPr>
          <w:rFonts w:ascii="Times New Roman" w:hAnsi="Times New Roman"/>
          <w:sz w:val="24"/>
          <w:szCs w:val="24"/>
          <w:lang w:val="de-CH"/>
        </w:rPr>
        <w:tab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D48C7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D48C7">
        <w:rPr>
          <w:rFonts w:ascii="Times New Roman" w:hAnsi="Times New Roman"/>
          <w:sz w:val="24"/>
          <w:szCs w:val="24"/>
          <w:lang w:val="de-CH"/>
        </w:rPr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D48C7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3D48C7">
        <w:rPr>
          <w:rFonts w:ascii="Times New Roman" w:hAnsi="Times New Roman"/>
          <w:sz w:val="24"/>
          <w:szCs w:val="24"/>
          <w:lang w:val="de-CH"/>
        </w:rPr>
        <w:tab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3D48C7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D48C7">
        <w:rPr>
          <w:rFonts w:ascii="Times New Roman" w:hAnsi="Times New Roman"/>
          <w:sz w:val="24"/>
          <w:szCs w:val="24"/>
          <w:lang w:val="de-CH"/>
        </w:rPr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D48C7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00F77ACE" w14:textId="77777777" w:rsidR="00A2702C" w:rsidRPr="003D48C7" w:rsidRDefault="00A2702C" w:rsidP="00522862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D48C7">
        <w:rPr>
          <w:rFonts w:ascii="Times New Roman" w:hAnsi="Times New Roman"/>
          <w:sz w:val="24"/>
          <w:szCs w:val="24"/>
          <w:lang w:val="de-CH"/>
        </w:rPr>
        <w:t>Zweitwohnung oder Anterweitiges</w:t>
      </w:r>
      <w:r w:rsidR="001533E4">
        <w:rPr>
          <w:rFonts w:ascii="Times New Roman" w:hAnsi="Times New Roman"/>
          <w:sz w:val="24"/>
          <w:szCs w:val="24"/>
          <w:lang w:val="de-CH"/>
        </w:rPr>
        <w:t xml:space="preserve"> </w:t>
      </w:r>
      <w:r w:rsidR="001533E4">
        <w:rPr>
          <w:rFonts w:ascii="Times New Roman" w:hAnsi="Times New Roman"/>
          <w:sz w:val="24"/>
          <w:szCs w:val="24"/>
          <w:lang w:val="de-CH"/>
        </w:rPr>
        <w:tab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D48C7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D48C7">
        <w:rPr>
          <w:rFonts w:ascii="Times New Roman" w:hAnsi="Times New Roman"/>
          <w:sz w:val="24"/>
          <w:szCs w:val="24"/>
          <w:lang w:val="de-CH"/>
        </w:rPr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D48C7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3D48C7">
        <w:rPr>
          <w:rFonts w:ascii="Times New Roman" w:hAnsi="Times New Roman"/>
          <w:sz w:val="24"/>
          <w:szCs w:val="24"/>
          <w:lang w:val="de-CH"/>
        </w:rPr>
        <w:tab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3D48C7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D48C7">
        <w:rPr>
          <w:rFonts w:ascii="Times New Roman" w:hAnsi="Times New Roman"/>
          <w:sz w:val="24"/>
          <w:szCs w:val="24"/>
          <w:lang w:val="de-CH"/>
        </w:rPr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D48C7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312EE80F" w14:textId="77777777" w:rsidR="00A2702C" w:rsidRPr="003D48C7" w:rsidRDefault="00A2702C" w:rsidP="00522862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D48C7">
        <w:rPr>
          <w:rFonts w:ascii="Times New Roman" w:hAnsi="Times New Roman"/>
          <w:sz w:val="24"/>
          <w:szCs w:val="24"/>
          <w:lang w:val="de-CH"/>
        </w:rPr>
        <w:t xml:space="preserve">Sonstiges (bitte genauer beschreiben) </w:t>
      </w:r>
      <w:r w:rsidRPr="003D48C7">
        <w:rPr>
          <w:rFonts w:ascii="Times New Roman" w:hAnsi="Times New Roman"/>
          <w:sz w:val="24"/>
          <w:szCs w:val="24"/>
          <w:lang w:val="de-CH"/>
        </w:rPr>
        <w:tab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D48C7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D48C7">
        <w:rPr>
          <w:rFonts w:ascii="Times New Roman" w:hAnsi="Times New Roman"/>
          <w:sz w:val="24"/>
          <w:szCs w:val="24"/>
          <w:lang w:val="de-CH"/>
        </w:rPr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D48C7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3D48C7">
        <w:rPr>
          <w:rFonts w:ascii="Times New Roman" w:hAnsi="Times New Roman"/>
          <w:sz w:val="24"/>
          <w:szCs w:val="24"/>
          <w:lang w:val="de-CH"/>
        </w:rPr>
        <w:tab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3D48C7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D48C7">
        <w:rPr>
          <w:rFonts w:ascii="Times New Roman" w:hAnsi="Times New Roman"/>
          <w:sz w:val="24"/>
          <w:szCs w:val="24"/>
          <w:lang w:val="de-CH"/>
        </w:rPr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D48C7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6F895C44" w14:textId="77777777" w:rsidR="00A2702C" w:rsidRPr="00707DDC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707DDC">
        <w:rPr>
          <w:rFonts w:ascii="Times New Roman" w:hAnsi="Times New Roman"/>
          <w:sz w:val="24"/>
          <w:szCs w:val="24"/>
          <w:lang w:val="de-CH"/>
        </w:rPr>
        <w:tab/>
      </w:r>
    </w:p>
    <w:p w14:paraId="03A599BA" w14:textId="77777777" w:rsidR="00A2702C" w:rsidRPr="00707DDC" w:rsidRDefault="00A2702C" w:rsidP="00A2702C">
      <w:pPr>
        <w:tabs>
          <w:tab w:val="right" w:leader="dot" w:pos="7371"/>
          <w:tab w:val="left" w:pos="7655"/>
          <w:tab w:val="left" w:pos="9214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03071791" w14:textId="77777777" w:rsidR="00A2702C" w:rsidRPr="003D48C7" w:rsidRDefault="00A2702C" w:rsidP="00A2702C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  <w:r w:rsidRPr="003D48C7">
        <w:rPr>
          <w:rFonts w:ascii="Times New Roman" w:hAnsi="Times New Roman"/>
          <w:b/>
          <w:sz w:val="24"/>
          <w:szCs w:val="24"/>
          <w:lang w:val="de-CH"/>
        </w:rPr>
        <w:t>Parkplätze:</w:t>
      </w:r>
    </w:p>
    <w:p w14:paraId="421FC27C" w14:textId="77777777" w:rsidR="00A2702C" w:rsidRPr="003D48C7" w:rsidRDefault="00A2702C" w:rsidP="00522862">
      <w:pPr>
        <w:tabs>
          <w:tab w:val="left" w:pos="7655"/>
          <w:tab w:val="righ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D48C7">
        <w:rPr>
          <w:rFonts w:ascii="Times New Roman" w:hAnsi="Times New Roman"/>
          <w:sz w:val="24"/>
          <w:szCs w:val="24"/>
          <w:lang w:val="de-CH"/>
        </w:rPr>
        <w:t>Die Alphütten und Alpwirtschaften</w:t>
      </w:r>
      <w:r w:rsidR="003D48C7">
        <w:rPr>
          <w:rFonts w:ascii="Times New Roman" w:hAnsi="Times New Roman"/>
          <w:sz w:val="24"/>
          <w:szCs w:val="24"/>
          <w:lang w:val="de-CH"/>
        </w:rPr>
        <w:t xml:space="preserve"> </w:t>
      </w:r>
      <w:r w:rsidRPr="003D48C7">
        <w:rPr>
          <w:rFonts w:ascii="Times New Roman" w:hAnsi="Times New Roman"/>
          <w:sz w:val="24"/>
          <w:szCs w:val="24"/>
          <w:lang w:val="de-CH"/>
        </w:rPr>
        <w:t xml:space="preserve">verfügen über genügend Parkplätze </w:t>
      </w:r>
      <w:r w:rsidRPr="003D48C7">
        <w:rPr>
          <w:rFonts w:ascii="Times New Roman" w:hAnsi="Times New Roman"/>
          <w:sz w:val="24"/>
          <w:szCs w:val="24"/>
          <w:lang w:val="de-CH"/>
        </w:rPr>
        <w:tab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3D48C7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D48C7">
        <w:rPr>
          <w:rFonts w:ascii="Times New Roman" w:hAnsi="Times New Roman"/>
          <w:sz w:val="24"/>
          <w:szCs w:val="24"/>
          <w:lang w:val="de-CH"/>
        </w:rPr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D48C7">
        <w:rPr>
          <w:rFonts w:ascii="Times New Roman" w:hAnsi="Times New Roman"/>
          <w:sz w:val="24"/>
          <w:szCs w:val="24"/>
          <w:lang w:val="de-CH"/>
        </w:rPr>
        <w:t xml:space="preserve"> Ja</w:t>
      </w:r>
      <w:r w:rsidRPr="003D48C7">
        <w:rPr>
          <w:rFonts w:ascii="Times New Roman" w:hAnsi="Times New Roman"/>
          <w:sz w:val="24"/>
          <w:szCs w:val="24"/>
          <w:lang w:val="de-CH"/>
        </w:rPr>
        <w:tab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3D48C7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D48C7">
        <w:rPr>
          <w:rFonts w:ascii="Times New Roman" w:hAnsi="Times New Roman"/>
          <w:sz w:val="24"/>
          <w:szCs w:val="24"/>
          <w:lang w:val="de-CH"/>
        </w:rPr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D48C7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D48C7">
        <w:rPr>
          <w:rFonts w:ascii="Times New Roman" w:hAnsi="Times New Roman"/>
          <w:sz w:val="24"/>
          <w:szCs w:val="24"/>
          <w:lang w:val="de-CH"/>
        </w:rPr>
        <w:t xml:space="preserve"> Nein</w:t>
      </w:r>
    </w:p>
    <w:p w14:paraId="5774DA5A" w14:textId="77777777" w:rsidR="00A2702C" w:rsidRPr="00707DDC" w:rsidRDefault="00A2702C" w:rsidP="00A2702C">
      <w:pPr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38E98E3B" w14:textId="77777777" w:rsidR="00A2702C" w:rsidRPr="003D48C7" w:rsidRDefault="00A2702C" w:rsidP="00522862">
      <w:pPr>
        <w:tabs>
          <w:tab w:val="left" w:pos="8222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D48C7">
        <w:rPr>
          <w:rFonts w:ascii="Times New Roman" w:hAnsi="Times New Roman"/>
          <w:sz w:val="24"/>
          <w:szCs w:val="24"/>
          <w:lang w:val="de-CH"/>
        </w:rPr>
        <w:t>Name der Alphütten oder Alpwirtschaften</w:t>
      </w:r>
      <w:r w:rsidRPr="003D48C7">
        <w:rPr>
          <w:rFonts w:ascii="Times New Roman" w:hAnsi="Times New Roman"/>
          <w:sz w:val="24"/>
          <w:szCs w:val="24"/>
          <w:lang w:val="de-CH"/>
        </w:rPr>
        <w:tab/>
        <w:t>Parkplätze</w:t>
      </w:r>
    </w:p>
    <w:p w14:paraId="7302379C" w14:textId="77777777" w:rsidR="00A2702C" w:rsidRPr="001D1B8C" w:rsidRDefault="00A2702C" w:rsidP="00A2702C">
      <w:pPr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371C5522" w14:textId="77777777" w:rsidR="00A2702C" w:rsidRPr="0093569B" w:rsidRDefault="00A2702C" w:rsidP="00522862">
      <w:pPr>
        <w:tabs>
          <w:tab w:val="right" w:leader="dot" w:pos="7371"/>
          <w:tab w:val="left" w:pos="8222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it-IT"/>
        </w:rPr>
      </w:pPr>
      <w:r w:rsidRPr="0093569B">
        <w:rPr>
          <w:rFonts w:ascii="Times New Roman" w:hAnsi="Times New Roman"/>
          <w:sz w:val="24"/>
          <w:szCs w:val="24"/>
          <w:lang w:val="it-IT"/>
        </w:rPr>
        <w:t>a)</w:t>
      </w:r>
      <w:r w:rsidRPr="0093569B">
        <w:rPr>
          <w:rFonts w:ascii="Times New Roman" w:hAnsi="Times New Roman"/>
          <w:sz w:val="24"/>
          <w:szCs w:val="24"/>
          <w:lang w:val="it-IT"/>
        </w:rPr>
        <w:tab/>
      </w:r>
      <w:r w:rsidRPr="0093569B">
        <w:rPr>
          <w:rFonts w:ascii="Times New Roman" w:hAnsi="Times New Roman"/>
          <w:sz w:val="24"/>
          <w:szCs w:val="24"/>
          <w:lang w:val="it-IT"/>
        </w:rPr>
        <w:tab/>
        <w:t>Anz. Pl.:</w:t>
      </w:r>
      <w:r w:rsidRPr="0093569B">
        <w:rPr>
          <w:rFonts w:ascii="Times New Roman" w:hAnsi="Times New Roman"/>
          <w:sz w:val="24"/>
          <w:szCs w:val="24"/>
          <w:lang w:val="it-IT"/>
        </w:rPr>
        <w:tab/>
      </w:r>
    </w:p>
    <w:p w14:paraId="54FABDC3" w14:textId="77777777" w:rsidR="00A2702C" w:rsidRPr="0093569B" w:rsidRDefault="00A2702C" w:rsidP="00522862">
      <w:pPr>
        <w:tabs>
          <w:tab w:val="right" w:leader="dot" w:pos="7371"/>
          <w:tab w:val="left" w:pos="8222"/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it-IT"/>
        </w:rPr>
      </w:pPr>
      <w:r w:rsidRPr="0093569B">
        <w:rPr>
          <w:rFonts w:ascii="Times New Roman" w:hAnsi="Times New Roman"/>
          <w:sz w:val="24"/>
          <w:szCs w:val="24"/>
          <w:lang w:val="it-IT"/>
        </w:rPr>
        <w:t>b)</w:t>
      </w:r>
      <w:r w:rsidRPr="0093569B">
        <w:rPr>
          <w:rFonts w:ascii="Times New Roman" w:hAnsi="Times New Roman"/>
          <w:sz w:val="24"/>
          <w:szCs w:val="24"/>
          <w:lang w:val="it-IT"/>
        </w:rPr>
        <w:tab/>
      </w:r>
      <w:r w:rsidRPr="0093569B">
        <w:rPr>
          <w:rFonts w:ascii="Times New Roman" w:hAnsi="Times New Roman"/>
          <w:sz w:val="24"/>
          <w:szCs w:val="24"/>
          <w:lang w:val="it-IT"/>
        </w:rPr>
        <w:tab/>
        <w:t>Anz. Pl.:</w:t>
      </w:r>
      <w:r w:rsidRPr="0093569B">
        <w:rPr>
          <w:rFonts w:ascii="Times New Roman" w:hAnsi="Times New Roman"/>
          <w:sz w:val="24"/>
          <w:szCs w:val="24"/>
          <w:lang w:val="it-IT"/>
        </w:rPr>
        <w:tab/>
      </w:r>
    </w:p>
    <w:p w14:paraId="324EB576" w14:textId="77777777" w:rsidR="00A2702C" w:rsidRPr="0093569B" w:rsidRDefault="00A2702C" w:rsidP="00A2702C">
      <w:pPr>
        <w:tabs>
          <w:tab w:val="left" w:pos="284"/>
          <w:tab w:val="right" w:leader="dot" w:pos="7371"/>
          <w:tab w:val="left" w:pos="8364"/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it-IT"/>
        </w:rPr>
      </w:pPr>
    </w:p>
    <w:p w14:paraId="10943E9F" w14:textId="77777777" w:rsidR="00A2702C" w:rsidRPr="0093569B" w:rsidRDefault="00A2702C" w:rsidP="00A2702C">
      <w:pPr>
        <w:tabs>
          <w:tab w:val="left" w:pos="284"/>
          <w:tab w:val="right" w:leader="dot" w:pos="7371"/>
          <w:tab w:val="left" w:pos="8364"/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it-IT"/>
        </w:rPr>
      </w:pPr>
    </w:p>
    <w:p w14:paraId="22330991" w14:textId="77777777" w:rsidR="00A2702C" w:rsidRPr="000D477E" w:rsidRDefault="00A2702C" w:rsidP="000D477E">
      <w:pPr>
        <w:pStyle w:val="10numrotation"/>
        <w:numPr>
          <w:ilvl w:val="0"/>
          <w:numId w:val="4"/>
        </w:numPr>
        <w:tabs>
          <w:tab w:val="left" w:pos="369"/>
        </w:tabs>
        <w:rPr>
          <w:b/>
          <w:lang w:val="de-DE"/>
        </w:rPr>
      </w:pPr>
      <w:r w:rsidRPr="000D477E">
        <w:rPr>
          <w:b/>
          <w:lang w:val="de-DE"/>
        </w:rPr>
        <w:t>Zusammenfassung der Gutachten und Konventionen</w:t>
      </w:r>
    </w:p>
    <w:p w14:paraId="1B02D52C" w14:textId="77777777" w:rsidR="00A2702C" w:rsidRPr="00AE2D9B" w:rsidRDefault="00A2702C" w:rsidP="00A2702C">
      <w:pPr>
        <w:tabs>
          <w:tab w:val="left" w:pos="567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56B8B620" w14:textId="77777777" w:rsidR="00A2702C" w:rsidRPr="003216E1" w:rsidRDefault="00A2702C" w:rsidP="00522862">
      <w:pPr>
        <w:tabs>
          <w:tab w:val="left" w:pos="6663"/>
          <w:tab w:val="left" w:pos="8080"/>
          <w:tab w:val="right" w:pos="9639"/>
        </w:tabs>
        <w:spacing w:after="60"/>
        <w:ind w:right="-2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 xml:space="preserve">Vom Strasseneigentümer </w:t>
      </w:r>
      <w:r w:rsidRPr="003216E1">
        <w:rPr>
          <w:rFonts w:ascii="Times New Roman" w:hAnsi="Times New Roman"/>
          <w:sz w:val="24"/>
          <w:szCs w:val="24"/>
          <w:lang w:val="de-CH"/>
        </w:rPr>
        <w:tab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5"/>
      <w:r w:rsidRPr="003216E1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216E1">
        <w:rPr>
          <w:rFonts w:ascii="Times New Roman" w:hAnsi="Times New Roman"/>
          <w:sz w:val="24"/>
          <w:szCs w:val="24"/>
          <w:lang w:val="de-CH"/>
        </w:rPr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end"/>
      </w:r>
      <w:bookmarkEnd w:id="6"/>
      <w:r w:rsidRPr="003216E1">
        <w:rPr>
          <w:rFonts w:ascii="Times New Roman" w:hAnsi="Times New Roman"/>
          <w:sz w:val="24"/>
          <w:szCs w:val="24"/>
          <w:lang w:val="de-CH"/>
        </w:rPr>
        <w:t xml:space="preserve"> Günstig</w:t>
      </w:r>
      <w:r w:rsidRPr="003216E1">
        <w:rPr>
          <w:rFonts w:ascii="Times New Roman" w:hAnsi="Times New Roman"/>
          <w:sz w:val="24"/>
          <w:szCs w:val="24"/>
          <w:lang w:val="de-CH"/>
        </w:rPr>
        <w:tab/>
      </w:r>
      <w:r w:rsidR="00522862">
        <w:rPr>
          <w:rFonts w:ascii="Times New Roman" w:hAnsi="Times New Roman"/>
          <w:sz w:val="24"/>
          <w:szCs w:val="24"/>
          <w:lang w:val="de-CH"/>
        </w:rPr>
        <w:tab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eACocher6"/>
      <w:r w:rsidRPr="003216E1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216E1">
        <w:rPr>
          <w:rFonts w:ascii="Times New Roman" w:hAnsi="Times New Roman"/>
          <w:sz w:val="24"/>
          <w:szCs w:val="24"/>
          <w:lang w:val="de-CH"/>
        </w:rPr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end"/>
      </w:r>
      <w:bookmarkEnd w:id="7"/>
      <w:r w:rsidRPr="003216E1">
        <w:rPr>
          <w:rFonts w:ascii="Times New Roman" w:hAnsi="Times New Roman"/>
          <w:sz w:val="24"/>
          <w:szCs w:val="24"/>
          <w:lang w:val="de-CH"/>
        </w:rPr>
        <w:t xml:space="preserve"> Ungünstig</w:t>
      </w:r>
    </w:p>
    <w:p w14:paraId="072FCBDC" w14:textId="77777777" w:rsidR="00A2702C" w:rsidRPr="003216E1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 xml:space="preserve">Kommentar: </w:t>
      </w: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4FAC6F6B" w14:textId="77777777" w:rsidR="00A2702C" w:rsidRPr="003216E1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253B3410" w14:textId="77777777" w:rsidR="00A2702C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6B491BA2" w14:textId="77777777" w:rsidR="00DA7D15" w:rsidRPr="003216E1" w:rsidRDefault="00DA7D15" w:rsidP="00A2702C">
      <w:pPr>
        <w:tabs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6EB5FD2D" w14:textId="77777777" w:rsidR="00A2702C" w:rsidRPr="003216E1" w:rsidRDefault="00A2702C" w:rsidP="00522862">
      <w:pPr>
        <w:tabs>
          <w:tab w:val="left" w:pos="6663"/>
          <w:tab w:val="left" w:pos="8080"/>
          <w:tab w:val="right" w:pos="9639"/>
        </w:tabs>
        <w:spacing w:after="60"/>
        <w:ind w:right="-2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 xml:space="preserve">Von der Gemeinde </w:t>
      </w:r>
      <w:r w:rsidRPr="003216E1">
        <w:rPr>
          <w:rFonts w:ascii="Times New Roman" w:hAnsi="Times New Roman"/>
          <w:sz w:val="24"/>
          <w:szCs w:val="24"/>
          <w:lang w:val="de-CH"/>
        </w:rPr>
        <w:tab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3216E1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216E1">
        <w:rPr>
          <w:rFonts w:ascii="Times New Roman" w:hAnsi="Times New Roman"/>
          <w:sz w:val="24"/>
          <w:szCs w:val="24"/>
          <w:lang w:val="de-CH"/>
        </w:rPr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216E1">
        <w:rPr>
          <w:rFonts w:ascii="Times New Roman" w:hAnsi="Times New Roman"/>
          <w:sz w:val="24"/>
          <w:szCs w:val="24"/>
          <w:lang w:val="de-CH"/>
        </w:rPr>
        <w:t xml:space="preserve"> Günstig</w:t>
      </w:r>
      <w:r w:rsidRPr="003216E1">
        <w:rPr>
          <w:rFonts w:ascii="Times New Roman" w:hAnsi="Times New Roman"/>
          <w:sz w:val="24"/>
          <w:szCs w:val="24"/>
          <w:lang w:val="de-CH"/>
        </w:rPr>
        <w:tab/>
      </w:r>
      <w:r w:rsidR="00522862">
        <w:rPr>
          <w:rFonts w:ascii="Times New Roman" w:hAnsi="Times New Roman"/>
          <w:sz w:val="24"/>
          <w:szCs w:val="24"/>
          <w:lang w:val="de-CH"/>
        </w:rPr>
        <w:tab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3216E1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216E1">
        <w:rPr>
          <w:rFonts w:ascii="Times New Roman" w:hAnsi="Times New Roman"/>
          <w:sz w:val="24"/>
          <w:szCs w:val="24"/>
          <w:lang w:val="de-CH"/>
        </w:rPr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216E1">
        <w:rPr>
          <w:rFonts w:ascii="Times New Roman" w:hAnsi="Times New Roman"/>
          <w:sz w:val="24"/>
          <w:szCs w:val="24"/>
          <w:lang w:val="de-CH"/>
        </w:rPr>
        <w:t xml:space="preserve"> Ungünstig</w:t>
      </w:r>
    </w:p>
    <w:p w14:paraId="56BE93C5" w14:textId="77777777" w:rsidR="00A2702C" w:rsidRPr="003216E1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>Datum:</w:t>
      </w:r>
      <w:r w:rsidR="003C34C9">
        <w:rPr>
          <w:rFonts w:ascii="Times New Roman" w:hAnsi="Times New Roman"/>
          <w:sz w:val="24"/>
          <w:szCs w:val="24"/>
          <w:lang w:val="de-CH"/>
        </w:rPr>
        <w:t xml:space="preserve"> </w:t>
      </w: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6837C01C" w14:textId="77777777" w:rsidR="00A2702C" w:rsidRPr="003216E1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 xml:space="preserve">Bemerkungen: </w:t>
      </w: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3DD1E051" w14:textId="77777777" w:rsidR="00A2702C" w:rsidRPr="003216E1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37975DB7" w14:textId="77777777" w:rsidR="00317FD0" w:rsidRPr="003216E1" w:rsidRDefault="00317FD0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44F30A99" w14:textId="77777777" w:rsidR="00A2702C" w:rsidRPr="003216E1" w:rsidRDefault="00A2702C" w:rsidP="00A2702C">
      <w:pPr>
        <w:tabs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3AEA769C" w14:textId="77777777" w:rsidR="00A2702C" w:rsidRPr="003216E1" w:rsidRDefault="00A2702C" w:rsidP="00522862">
      <w:pPr>
        <w:tabs>
          <w:tab w:val="left" w:pos="6663"/>
          <w:tab w:val="left" w:pos="8080"/>
          <w:tab w:val="right" w:pos="9639"/>
        </w:tabs>
        <w:spacing w:after="60"/>
        <w:ind w:right="-2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 xml:space="preserve">Von der Gemeinde </w:t>
      </w:r>
      <w:r w:rsidR="00DA7D15">
        <w:rPr>
          <w:rFonts w:ascii="Times New Roman" w:hAnsi="Times New Roman"/>
          <w:sz w:val="24"/>
          <w:szCs w:val="24"/>
          <w:lang w:val="de-CH"/>
        </w:rPr>
        <w:t>.</w:t>
      </w:r>
      <w:r w:rsidRPr="003216E1">
        <w:rPr>
          <w:rFonts w:ascii="Times New Roman" w:hAnsi="Times New Roman"/>
          <w:sz w:val="24"/>
          <w:szCs w:val="24"/>
          <w:lang w:val="de-CH"/>
        </w:rPr>
        <w:tab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216E1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216E1">
        <w:rPr>
          <w:rFonts w:ascii="Times New Roman" w:hAnsi="Times New Roman"/>
          <w:sz w:val="24"/>
          <w:szCs w:val="24"/>
          <w:lang w:val="de-CH"/>
        </w:rPr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216E1">
        <w:rPr>
          <w:rFonts w:ascii="Times New Roman" w:hAnsi="Times New Roman"/>
          <w:sz w:val="24"/>
          <w:szCs w:val="24"/>
          <w:lang w:val="de-CH"/>
        </w:rPr>
        <w:t xml:space="preserve"> Günstig</w:t>
      </w:r>
      <w:r w:rsidRPr="003216E1">
        <w:rPr>
          <w:rFonts w:ascii="Times New Roman" w:hAnsi="Times New Roman"/>
          <w:sz w:val="24"/>
          <w:szCs w:val="24"/>
          <w:lang w:val="de-CH"/>
        </w:rPr>
        <w:tab/>
      </w:r>
      <w:r w:rsidR="00522862">
        <w:rPr>
          <w:rFonts w:ascii="Times New Roman" w:hAnsi="Times New Roman"/>
          <w:sz w:val="24"/>
          <w:szCs w:val="24"/>
          <w:lang w:val="de-CH"/>
        </w:rPr>
        <w:tab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3216E1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216E1">
        <w:rPr>
          <w:rFonts w:ascii="Times New Roman" w:hAnsi="Times New Roman"/>
          <w:sz w:val="24"/>
          <w:szCs w:val="24"/>
          <w:lang w:val="de-CH"/>
        </w:rPr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216E1">
        <w:rPr>
          <w:rFonts w:ascii="Times New Roman" w:hAnsi="Times New Roman"/>
          <w:sz w:val="24"/>
          <w:szCs w:val="24"/>
          <w:lang w:val="de-CH"/>
        </w:rPr>
        <w:t xml:space="preserve"> Ungünstig</w:t>
      </w:r>
    </w:p>
    <w:p w14:paraId="4FD50F25" w14:textId="77777777" w:rsidR="00A2702C" w:rsidRPr="003216E1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>Datum:</w:t>
      </w:r>
      <w:r w:rsidR="003C34C9">
        <w:rPr>
          <w:rFonts w:ascii="Times New Roman" w:hAnsi="Times New Roman"/>
          <w:sz w:val="24"/>
          <w:szCs w:val="24"/>
          <w:lang w:val="de-CH"/>
        </w:rPr>
        <w:t xml:space="preserve"> </w:t>
      </w:r>
      <w:r w:rsidR="003C34C9">
        <w:rPr>
          <w:rFonts w:ascii="Times New Roman" w:hAnsi="Times New Roman"/>
          <w:sz w:val="24"/>
          <w:szCs w:val="24"/>
          <w:lang w:val="de-CH"/>
        </w:rPr>
        <w:tab/>
      </w:r>
    </w:p>
    <w:p w14:paraId="3BB2DB6E" w14:textId="77777777" w:rsidR="00A2702C" w:rsidRPr="003216E1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 xml:space="preserve">Bemerkungen: </w:t>
      </w: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5798CE65" w14:textId="77777777" w:rsidR="00A2702C" w:rsidRPr="003216E1" w:rsidRDefault="00A2702C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1C32E4D1" w14:textId="77777777" w:rsidR="00317FD0" w:rsidRPr="003216E1" w:rsidRDefault="00317FD0" w:rsidP="00522862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6780DD85" w14:textId="77777777" w:rsidR="00566F8C" w:rsidRDefault="00566F8C" w:rsidP="00E72D0F">
      <w:pPr>
        <w:tabs>
          <w:tab w:val="left" w:pos="6663"/>
          <w:tab w:val="left" w:pos="8080"/>
          <w:tab w:val="right" w:pos="9639"/>
        </w:tabs>
        <w:spacing w:after="60"/>
        <w:ind w:right="-2"/>
        <w:rPr>
          <w:rFonts w:ascii="Times New Roman" w:hAnsi="Times New Roman"/>
          <w:sz w:val="24"/>
          <w:szCs w:val="24"/>
          <w:lang w:val="de-CH"/>
        </w:rPr>
      </w:pPr>
    </w:p>
    <w:p w14:paraId="55BF2EFA" w14:textId="77777777" w:rsidR="00A2702C" w:rsidRPr="003216E1" w:rsidRDefault="00A2702C" w:rsidP="00E72D0F">
      <w:pPr>
        <w:tabs>
          <w:tab w:val="left" w:pos="6663"/>
          <w:tab w:val="left" w:pos="8080"/>
          <w:tab w:val="right" w:pos="9639"/>
        </w:tabs>
        <w:spacing w:after="60"/>
        <w:ind w:right="-2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 xml:space="preserve">Von der Gemeinde </w:t>
      </w:r>
      <w:r w:rsidR="001533E4">
        <w:rPr>
          <w:rFonts w:ascii="Times New Roman" w:hAnsi="Times New Roman"/>
          <w:sz w:val="24"/>
          <w:szCs w:val="24"/>
          <w:lang w:val="de-CH"/>
        </w:rPr>
        <w:tab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3216E1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216E1">
        <w:rPr>
          <w:rFonts w:ascii="Times New Roman" w:hAnsi="Times New Roman"/>
          <w:sz w:val="24"/>
          <w:szCs w:val="24"/>
          <w:lang w:val="de-CH"/>
        </w:rPr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216E1">
        <w:rPr>
          <w:rFonts w:ascii="Times New Roman" w:hAnsi="Times New Roman"/>
          <w:sz w:val="24"/>
          <w:szCs w:val="24"/>
          <w:lang w:val="de-CH"/>
        </w:rPr>
        <w:t xml:space="preserve"> Günstig</w:t>
      </w:r>
      <w:r w:rsidRPr="003216E1">
        <w:rPr>
          <w:rFonts w:ascii="Times New Roman" w:hAnsi="Times New Roman"/>
          <w:sz w:val="24"/>
          <w:szCs w:val="24"/>
          <w:lang w:val="de-CH"/>
        </w:rPr>
        <w:tab/>
      </w:r>
      <w:r w:rsidR="00522862">
        <w:rPr>
          <w:rFonts w:ascii="Times New Roman" w:hAnsi="Times New Roman"/>
          <w:sz w:val="24"/>
          <w:szCs w:val="24"/>
          <w:lang w:val="de-CH"/>
        </w:rPr>
        <w:tab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Pr="003216E1">
        <w:rPr>
          <w:rFonts w:ascii="Times New Roman" w:hAnsi="Times New Roman"/>
          <w:sz w:val="24"/>
          <w:szCs w:val="24"/>
          <w:lang w:val="de-CH"/>
        </w:rPr>
        <w:instrText xml:space="preserve"> FORMCHECKBOX </w:instrText>
      </w:r>
      <w:r w:rsidR="002B3F34" w:rsidRPr="003216E1">
        <w:rPr>
          <w:rFonts w:ascii="Times New Roman" w:hAnsi="Times New Roman"/>
          <w:sz w:val="24"/>
          <w:szCs w:val="24"/>
          <w:lang w:val="de-CH"/>
        </w:rPr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separate"/>
      </w:r>
      <w:r w:rsidR="002B3F34" w:rsidRPr="003216E1">
        <w:rPr>
          <w:rFonts w:ascii="Times New Roman" w:hAnsi="Times New Roman"/>
          <w:sz w:val="24"/>
          <w:szCs w:val="24"/>
          <w:lang w:val="de-CH"/>
        </w:rPr>
        <w:fldChar w:fldCharType="end"/>
      </w:r>
      <w:r w:rsidRPr="003216E1">
        <w:rPr>
          <w:rFonts w:ascii="Times New Roman" w:hAnsi="Times New Roman"/>
          <w:sz w:val="24"/>
          <w:szCs w:val="24"/>
          <w:lang w:val="de-CH"/>
        </w:rPr>
        <w:t xml:space="preserve"> Ungünstig</w:t>
      </w:r>
    </w:p>
    <w:p w14:paraId="227A09BC" w14:textId="77777777" w:rsidR="00A2702C" w:rsidRPr="003216E1" w:rsidRDefault="00A2702C" w:rsidP="00E72D0F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>Datum:</w:t>
      </w:r>
      <w:r w:rsidR="003C34C9">
        <w:rPr>
          <w:rFonts w:ascii="Times New Roman" w:hAnsi="Times New Roman"/>
          <w:sz w:val="24"/>
          <w:szCs w:val="24"/>
          <w:lang w:val="de-CH"/>
        </w:rPr>
        <w:t xml:space="preserve"> </w:t>
      </w: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3ED42DC4" w14:textId="77777777" w:rsidR="00A2702C" w:rsidRPr="003216E1" w:rsidRDefault="00A2702C" w:rsidP="00E72D0F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 xml:space="preserve">Bemerkungen: </w:t>
      </w: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6CEC8214" w14:textId="77777777" w:rsidR="00A2702C" w:rsidRDefault="00A2702C" w:rsidP="00E72D0F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48473D37" w14:textId="77777777" w:rsidR="000E61B3" w:rsidRPr="003216E1" w:rsidRDefault="000E61B3" w:rsidP="00E72D0F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70043BDF" w14:textId="77777777" w:rsidR="00577397" w:rsidRPr="003216E1" w:rsidRDefault="00577397" w:rsidP="00A2702C">
      <w:pPr>
        <w:tabs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6D79D27E" w14:textId="77777777" w:rsidR="00566F8C" w:rsidRDefault="00566F8C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de-CH"/>
        </w:rPr>
      </w:pPr>
      <w:r>
        <w:rPr>
          <w:rFonts w:ascii="Times New Roman" w:hAnsi="Times New Roman"/>
          <w:sz w:val="24"/>
          <w:szCs w:val="24"/>
          <w:lang w:val="de-CH"/>
        </w:rPr>
        <w:br w:type="page"/>
      </w:r>
    </w:p>
    <w:p w14:paraId="758D2EF8" w14:textId="77777777" w:rsidR="00A2702C" w:rsidRPr="00577397" w:rsidRDefault="00A2702C" w:rsidP="00E72D0F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1533E4">
        <w:rPr>
          <w:rFonts w:ascii="Times New Roman" w:hAnsi="Times New Roman"/>
          <w:b/>
          <w:sz w:val="24"/>
          <w:szCs w:val="24"/>
          <w:lang w:val="de-CH"/>
        </w:rPr>
        <w:lastRenderedPageBreak/>
        <w:t>Bemerkungen des Gesuchstellers:</w:t>
      </w:r>
      <w:r w:rsidRPr="00577397">
        <w:rPr>
          <w:rFonts w:ascii="Times New Roman" w:hAnsi="Times New Roman"/>
          <w:sz w:val="24"/>
          <w:szCs w:val="24"/>
          <w:lang w:val="de-CH"/>
        </w:rPr>
        <w:t xml:space="preserve"> </w:t>
      </w:r>
      <w:r w:rsidR="00577397" w:rsidRPr="00577397">
        <w:rPr>
          <w:rFonts w:ascii="Times New Roman" w:hAnsi="Times New Roman"/>
          <w:sz w:val="24"/>
          <w:szCs w:val="24"/>
          <w:lang w:val="de-CH"/>
        </w:rPr>
        <w:t>......................................................................</w:t>
      </w:r>
      <w:r w:rsidR="00577397">
        <w:rPr>
          <w:rFonts w:ascii="Times New Roman" w:hAnsi="Times New Roman"/>
          <w:sz w:val="24"/>
          <w:szCs w:val="24"/>
          <w:lang w:val="de-CH"/>
        </w:rPr>
        <w:tab/>
      </w:r>
      <w:r w:rsidR="00577397" w:rsidRPr="00577397">
        <w:rPr>
          <w:rFonts w:ascii="Times New Roman" w:hAnsi="Times New Roman"/>
          <w:sz w:val="24"/>
          <w:szCs w:val="24"/>
          <w:lang w:val="de-CH"/>
        </w:rPr>
        <w:t>................................</w:t>
      </w:r>
    </w:p>
    <w:p w14:paraId="444FE265" w14:textId="77777777" w:rsidR="00A2702C" w:rsidRPr="00577397" w:rsidRDefault="00A2702C" w:rsidP="00E72D0F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577397">
        <w:rPr>
          <w:rFonts w:ascii="Times New Roman" w:hAnsi="Times New Roman"/>
          <w:sz w:val="24"/>
          <w:szCs w:val="24"/>
          <w:lang w:val="de-CH"/>
        </w:rPr>
        <w:tab/>
      </w:r>
    </w:p>
    <w:p w14:paraId="47AD11BC" w14:textId="77777777" w:rsidR="00A2702C" w:rsidRPr="00577397" w:rsidRDefault="00A2702C" w:rsidP="00E72D0F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577397">
        <w:rPr>
          <w:rFonts w:ascii="Times New Roman" w:hAnsi="Times New Roman"/>
          <w:sz w:val="24"/>
          <w:szCs w:val="24"/>
          <w:lang w:val="de-CH"/>
        </w:rPr>
        <w:tab/>
      </w:r>
    </w:p>
    <w:p w14:paraId="558E395B" w14:textId="77777777" w:rsidR="000E61B3" w:rsidRPr="003216E1" w:rsidRDefault="000E61B3" w:rsidP="00E72D0F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3216E1">
        <w:rPr>
          <w:rFonts w:ascii="Times New Roman" w:hAnsi="Times New Roman"/>
          <w:sz w:val="24"/>
          <w:szCs w:val="24"/>
          <w:lang w:val="de-CH"/>
        </w:rPr>
        <w:tab/>
      </w:r>
    </w:p>
    <w:p w14:paraId="4C3B2CA7" w14:textId="77777777" w:rsidR="00A2702C" w:rsidRPr="00CA10EA" w:rsidRDefault="00A2702C" w:rsidP="00A2702C">
      <w:pPr>
        <w:tabs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152CDF48" w14:textId="77777777" w:rsidR="00566F8C" w:rsidRDefault="00566F8C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4"/>
          <w:szCs w:val="24"/>
          <w:lang w:val="de-CH"/>
        </w:rPr>
      </w:pPr>
    </w:p>
    <w:p w14:paraId="757E941C" w14:textId="77777777" w:rsidR="00A2702C" w:rsidRPr="00FA60A0" w:rsidRDefault="00A2702C" w:rsidP="00FA60A0">
      <w:pPr>
        <w:spacing w:after="60"/>
        <w:rPr>
          <w:rFonts w:ascii="Times New Roman" w:hAnsi="Times New Roman"/>
          <w:b/>
          <w:sz w:val="24"/>
          <w:szCs w:val="24"/>
          <w:lang w:val="de-CH"/>
        </w:rPr>
      </w:pPr>
      <w:r w:rsidRPr="00FA60A0">
        <w:rPr>
          <w:rFonts w:ascii="Times New Roman" w:hAnsi="Times New Roman"/>
          <w:b/>
          <w:sz w:val="24"/>
          <w:szCs w:val="24"/>
          <w:lang w:val="de-CH"/>
        </w:rPr>
        <w:t xml:space="preserve">Stempel und Unterschrift des Gesuchstellers: </w:t>
      </w:r>
      <w:r w:rsidRPr="00FA60A0">
        <w:rPr>
          <w:rFonts w:ascii="Times New Roman" w:hAnsi="Times New Roman"/>
          <w:b/>
          <w:sz w:val="24"/>
          <w:szCs w:val="24"/>
          <w:lang w:val="de-CH"/>
        </w:rPr>
        <w:tab/>
      </w:r>
    </w:p>
    <w:p w14:paraId="1404F6E7" w14:textId="77777777" w:rsidR="00A2702C" w:rsidRPr="004245F7" w:rsidRDefault="00A2702C" w:rsidP="00A2702C">
      <w:pPr>
        <w:tabs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1D80B1CB" w14:textId="77777777" w:rsidR="00A2702C" w:rsidRPr="004245F7" w:rsidRDefault="00A2702C" w:rsidP="00A2702C">
      <w:pPr>
        <w:tabs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6D318339" w14:textId="77777777" w:rsidR="00A2702C" w:rsidRPr="00FA60A0" w:rsidRDefault="00A2702C" w:rsidP="00E72D0F">
      <w:pPr>
        <w:tabs>
          <w:tab w:val="right" w:leader="dot" w:pos="9637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FA60A0">
        <w:rPr>
          <w:rFonts w:ascii="Times New Roman" w:hAnsi="Times New Roman"/>
          <w:sz w:val="24"/>
          <w:szCs w:val="24"/>
          <w:lang w:val="de-CH"/>
        </w:rPr>
        <w:t xml:space="preserve">Ort und Datum: </w:t>
      </w:r>
      <w:r w:rsidRPr="00FA60A0">
        <w:rPr>
          <w:rFonts w:ascii="Times New Roman" w:hAnsi="Times New Roman"/>
          <w:sz w:val="24"/>
          <w:szCs w:val="24"/>
          <w:lang w:val="de-CH"/>
        </w:rPr>
        <w:tab/>
      </w:r>
    </w:p>
    <w:p w14:paraId="1F8410AE" w14:textId="77777777" w:rsidR="00A2702C" w:rsidRPr="003E3A2F" w:rsidRDefault="00A2702C" w:rsidP="00A2702C">
      <w:pPr>
        <w:tabs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28809723" w14:textId="77777777" w:rsidR="00A2702C" w:rsidRPr="00FA60A0" w:rsidRDefault="00A2702C" w:rsidP="00A2702C">
      <w:pPr>
        <w:tabs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  <w:r w:rsidRPr="00FA60A0">
        <w:rPr>
          <w:rFonts w:ascii="Times New Roman" w:hAnsi="Times New Roman"/>
          <w:sz w:val="24"/>
          <w:szCs w:val="24"/>
          <w:lang w:val="de-CH"/>
        </w:rPr>
        <w:t>Aktenteile:</w:t>
      </w:r>
    </w:p>
    <w:p w14:paraId="6832EED5" w14:textId="77777777" w:rsidR="00A2702C" w:rsidRPr="00FA60A0" w:rsidRDefault="00A2702C" w:rsidP="00A2702C">
      <w:pPr>
        <w:tabs>
          <w:tab w:val="right" w:leader="dot" w:pos="9923"/>
        </w:tabs>
        <w:spacing w:after="60"/>
        <w:rPr>
          <w:rFonts w:ascii="Times New Roman" w:hAnsi="Times New Roman"/>
          <w:sz w:val="24"/>
          <w:szCs w:val="24"/>
          <w:lang w:val="de-CH"/>
        </w:rPr>
      </w:pPr>
    </w:p>
    <w:p w14:paraId="05014869" w14:textId="77777777" w:rsidR="00A2702C" w:rsidRPr="00FA60A0" w:rsidRDefault="00A2702C" w:rsidP="00E72D0F">
      <w:pPr>
        <w:tabs>
          <w:tab w:val="right" w:leader="dot" w:pos="9637"/>
        </w:tabs>
        <w:spacing w:after="120"/>
        <w:rPr>
          <w:rFonts w:ascii="Times New Roman" w:hAnsi="Times New Roman"/>
          <w:sz w:val="24"/>
          <w:szCs w:val="24"/>
          <w:lang w:val="de-CH"/>
        </w:rPr>
      </w:pPr>
      <w:r w:rsidRPr="00FA60A0">
        <w:rPr>
          <w:rFonts w:ascii="Times New Roman" w:hAnsi="Times New Roman"/>
          <w:sz w:val="24"/>
          <w:szCs w:val="24"/>
          <w:lang w:val="de-CH"/>
        </w:rPr>
        <w:t xml:space="preserve">a </w:t>
      </w:r>
      <w:r w:rsidRPr="00FA60A0">
        <w:rPr>
          <w:rFonts w:ascii="Times New Roman" w:hAnsi="Times New Roman"/>
          <w:sz w:val="24"/>
          <w:szCs w:val="24"/>
          <w:lang w:val="de-CH"/>
        </w:rPr>
        <w:tab/>
      </w:r>
    </w:p>
    <w:p w14:paraId="1D438E42" w14:textId="77777777" w:rsidR="00A2702C" w:rsidRPr="00FA60A0" w:rsidRDefault="00A2702C" w:rsidP="00E72D0F">
      <w:pPr>
        <w:tabs>
          <w:tab w:val="right" w:leader="dot" w:pos="9637"/>
        </w:tabs>
        <w:spacing w:after="120"/>
        <w:rPr>
          <w:rFonts w:ascii="Times New Roman" w:hAnsi="Times New Roman"/>
          <w:sz w:val="24"/>
          <w:szCs w:val="24"/>
          <w:lang w:val="de-CH"/>
        </w:rPr>
      </w:pPr>
      <w:r w:rsidRPr="00FA60A0">
        <w:rPr>
          <w:rFonts w:ascii="Times New Roman" w:hAnsi="Times New Roman"/>
          <w:sz w:val="24"/>
          <w:szCs w:val="24"/>
          <w:lang w:val="de-CH"/>
        </w:rPr>
        <w:t xml:space="preserve">b </w:t>
      </w:r>
      <w:r w:rsidRPr="00FA60A0">
        <w:rPr>
          <w:rFonts w:ascii="Times New Roman" w:hAnsi="Times New Roman"/>
          <w:sz w:val="24"/>
          <w:szCs w:val="24"/>
          <w:lang w:val="de-CH"/>
        </w:rPr>
        <w:tab/>
      </w:r>
    </w:p>
    <w:p w14:paraId="43B53099" w14:textId="77777777" w:rsidR="00A2702C" w:rsidRPr="00FA60A0" w:rsidRDefault="00A2702C" w:rsidP="00E72D0F">
      <w:pPr>
        <w:tabs>
          <w:tab w:val="right" w:leader="dot" w:pos="9637"/>
        </w:tabs>
        <w:spacing w:after="120"/>
        <w:rPr>
          <w:rFonts w:ascii="Times New Roman" w:hAnsi="Times New Roman"/>
          <w:sz w:val="24"/>
          <w:szCs w:val="24"/>
          <w:lang w:val="de-CH"/>
        </w:rPr>
      </w:pPr>
      <w:r w:rsidRPr="00FA60A0">
        <w:rPr>
          <w:rFonts w:ascii="Times New Roman" w:hAnsi="Times New Roman"/>
          <w:sz w:val="24"/>
          <w:szCs w:val="24"/>
          <w:lang w:val="de-CH"/>
        </w:rPr>
        <w:t xml:space="preserve">c </w:t>
      </w:r>
      <w:r w:rsidRPr="00FA60A0">
        <w:rPr>
          <w:rFonts w:ascii="Times New Roman" w:hAnsi="Times New Roman"/>
          <w:sz w:val="24"/>
          <w:szCs w:val="24"/>
          <w:lang w:val="de-CH"/>
        </w:rPr>
        <w:tab/>
      </w:r>
    </w:p>
    <w:p w14:paraId="19164762" w14:textId="77777777" w:rsidR="00A2702C" w:rsidRPr="00FA60A0" w:rsidRDefault="00A2702C" w:rsidP="00E72D0F">
      <w:pPr>
        <w:tabs>
          <w:tab w:val="right" w:leader="dot" w:pos="9637"/>
        </w:tabs>
        <w:spacing w:after="120"/>
        <w:rPr>
          <w:rFonts w:ascii="Times New Roman" w:hAnsi="Times New Roman"/>
          <w:sz w:val="24"/>
          <w:szCs w:val="24"/>
          <w:lang w:val="de-CH"/>
        </w:rPr>
      </w:pPr>
      <w:r w:rsidRPr="00FA60A0">
        <w:rPr>
          <w:rFonts w:ascii="Times New Roman" w:hAnsi="Times New Roman"/>
          <w:sz w:val="24"/>
          <w:szCs w:val="24"/>
          <w:lang w:val="de-CH"/>
        </w:rPr>
        <w:t xml:space="preserve">d </w:t>
      </w:r>
      <w:r w:rsidRPr="00FA60A0">
        <w:rPr>
          <w:rFonts w:ascii="Times New Roman" w:hAnsi="Times New Roman"/>
          <w:sz w:val="24"/>
          <w:szCs w:val="24"/>
          <w:lang w:val="de-CH"/>
        </w:rPr>
        <w:tab/>
      </w:r>
    </w:p>
    <w:p w14:paraId="06BD405D" w14:textId="77777777" w:rsidR="00A2702C" w:rsidRPr="00FA60A0" w:rsidRDefault="00A2702C" w:rsidP="00E72D0F">
      <w:pPr>
        <w:tabs>
          <w:tab w:val="right" w:leader="dot" w:pos="9637"/>
        </w:tabs>
        <w:spacing w:after="120"/>
        <w:rPr>
          <w:rFonts w:ascii="Times New Roman" w:hAnsi="Times New Roman"/>
          <w:sz w:val="24"/>
          <w:szCs w:val="24"/>
          <w:lang w:val="de-CH"/>
        </w:rPr>
      </w:pPr>
      <w:r w:rsidRPr="00FA60A0">
        <w:rPr>
          <w:rFonts w:ascii="Times New Roman" w:hAnsi="Times New Roman"/>
          <w:sz w:val="24"/>
          <w:szCs w:val="24"/>
          <w:lang w:val="de-CH"/>
        </w:rPr>
        <w:t xml:space="preserve">e </w:t>
      </w:r>
      <w:r w:rsidRPr="00FA60A0">
        <w:rPr>
          <w:rFonts w:ascii="Times New Roman" w:hAnsi="Times New Roman"/>
          <w:sz w:val="24"/>
          <w:szCs w:val="24"/>
          <w:lang w:val="de-CH"/>
        </w:rPr>
        <w:tab/>
      </w:r>
    </w:p>
    <w:p w14:paraId="255AE762" w14:textId="77777777" w:rsidR="00A2702C" w:rsidRPr="00FA60A0" w:rsidRDefault="00A2702C" w:rsidP="00E72D0F">
      <w:pPr>
        <w:tabs>
          <w:tab w:val="right" w:leader="dot" w:pos="9637"/>
        </w:tabs>
        <w:spacing w:after="120"/>
        <w:rPr>
          <w:rFonts w:ascii="Times New Roman" w:hAnsi="Times New Roman"/>
          <w:sz w:val="24"/>
          <w:szCs w:val="24"/>
          <w:lang w:val="de-CH"/>
        </w:rPr>
      </w:pPr>
      <w:r w:rsidRPr="00FA60A0">
        <w:rPr>
          <w:rFonts w:ascii="Times New Roman" w:hAnsi="Times New Roman"/>
          <w:sz w:val="24"/>
          <w:szCs w:val="24"/>
          <w:lang w:val="de-CH"/>
        </w:rPr>
        <w:t xml:space="preserve">f </w:t>
      </w:r>
      <w:r w:rsidRPr="00FA60A0">
        <w:rPr>
          <w:rFonts w:ascii="Times New Roman" w:hAnsi="Times New Roman"/>
          <w:sz w:val="24"/>
          <w:szCs w:val="24"/>
          <w:lang w:val="de-CH"/>
        </w:rPr>
        <w:tab/>
      </w:r>
    </w:p>
    <w:p w14:paraId="2B6B6BE6" w14:textId="77777777" w:rsidR="00A2702C" w:rsidRPr="00FA60A0" w:rsidRDefault="00A2702C" w:rsidP="00E72D0F">
      <w:pPr>
        <w:tabs>
          <w:tab w:val="right" w:leader="dot" w:pos="9637"/>
        </w:tabs>
        <w:spacing w:after="120"/>
        <w:rPr>
          <w:rFonts w:ascii="Times New Roman" w:hAnsi="Times New Roman"/>
          <w:sz w:val="24"/>
          <w:szCs w:val="24"/>
          <w:lang w:val="de-CH"/>
        </w:rPr>
      </w:pPr>
      <w:r w:rsidRPr="00FA60A0">
        <w:rPr>
          <w:rFonts w:ascii="Times New Roman" w:hAnsi="Times New Roman"/>
          <w:sz w:val="24"/>
          <w:szCs w:val="24"/>
          <w:lang w:val="de-CH"/>
        </w:rPr>
        <w:t xml:space="preserve">g </w:t>
      </w:r>
      <w:r w:rsidRPr="00FA60A0">
        <w:rPr>
          <w:rFonts w:ascii="Times New Roman" w:hAnsi="Times New Roman"/>
          <w:sz w:val="24"/>
          <w:szCs w:val="24"/>
          <w:lang w:val="de-CH"/>
        </w:rPr>
        <w:tab/>
      </w:r>
    </w:p>
    <w:p w14:paraId="53173377" w14:textId="77777777" w:rsidR="00A2702C" w:rsidRPr="00FA60A0" w:rsidRDefault="00A2702C" w:rsidP="00E72D0F">
      <w:pPr>
        <w:tabs>
          <w:tab w:val="right" w:leader="dot" w:pos="9637"/>
        </w:tabs>
        <w:spacing w:after="120"/>
        <w:rPr>
          <w:rFonts w:ascii="Times New Roman" w:hAnsi="Times New Roman"/>
          <w:sz w:val="24"/>
          <w:szCs w:val="24"/>
          <w:lang w:val="de-CH"/>
        </w:rPr>
      </w:pPr>
      <w:r w:rsidRPr="00FA60A0">
        <w:rPr>
          <w:rFonts w:ascii="Times New Roman" w:hAnsi="Times New Roman"/>
          <w:sz w:val="24"/>
          <w:szCs w:val="24"/>
          <w:lang w:val="de-CH"/>
        </w:rPr>
        <w:t xml:space="preserve">h </w:t>
      </w:r>
      <w:r w:rsidRPr="00FA60A0">
        <w:rPr>
          <w:rFonts w:ascii="Times New Roman" w:hAnsi="Times New Roman"/>
          <w:sz w:val="24"/>
          <w:szCs w:val="24"/>
          <w:lang w:val="de-CH"/>
        </w:rPr>
        <w:tab/>
      </w:r>
    </w:p>
    <w:p w14:paraId="3C1E3F10" w14:textId="77777777" w:rsidR="00A2702C" w:rsidRPr="00FA60A0" w:rsidRDefault="00A2702C" w:rsidP="00A2702C">
      <w:pPr>
        <w:tabs>
          <w:tab w:val="right" w:leader="dot" w:pos="9923"/>
        </w:tabs>
        <w:spacing w:after="120"/>
        <w:rPr>
          <w:rFonts w:ascii="Times New Roman" w:hAnsi="Times New Roman"/>
          <w:sz w:val="24"/>
          <w:szCs w:val="24"/>
          <w:lang w:val="de-CH"/>
        </w:rPr>
      </w:pPr>
    </w:p>
    <w:p w14:paraId="6F6612B0" w14:textId="77777777" w:rsidR="00A2702C" w:rsidRPr="00FA60A0" w:rsidRDefault="00A2702C" w:rsidP="00A2702C">
      <w:pPr>
        <w:tabs>
          <w:tab w:val="right" w:leader="dot" w:pos="9923"/>
        </w:tabs>
        <w:spacing w:after="120"/>
        <w:rPr>
          <w:rFonts w:ascii="Times New Roman" w:hAnsi="Times New Roman"/>
          <w:sz w:val="24"/>
          <w:szCs w:val="24"/>
          <w:lang w:val="de-CH"/>
        </w:rPr>
      </w:pPr>
    </w:p>
    <w:p w14:paraId="39E7EDE3" w14:textId="77777777" w:rsidR="00A2702C" w:rsidRPr="00FA60A0" w:rsidRDefault="00A2702C" w:rsidP="00A2702C">
      <w:pPr>
        <w:tabs>
          <w:tab w:val="right" w:leader="dot" w:pos="9923"/>
        </w:tabs>
        <w:spacing w:after="120"/>
        <w:rPr>
          <w:rFonts w:ascii="Times New Roman" w:hAnsi="Times New Roman"/>
          <w:sz w:val="24"/>
          <w:szCs w:val="24"/>
          <w:lang w:val="de-CH"/>
        </w:rPr>
      </w:pPr>
    </w:p>
    <w:p w14:paraId="119DF25D" w14:textId="77777777" w:rsidR="00A2702C" w:rsidRPr="00FA60A0" w:rsidRDefault="00A2702C" w:rsidP="00A2702C">
      <w:pPr>
        <w:tabs>
          <w:tab w:val="right" w:leader="dot" w:pos="9923"/>
        </w:tabs>
        <w:spacing w:after="120"/>
        <w:rPr>
          <w:rFonts w:ascii="Times New Roman" w:hAnsi="Times New Roman"/>
          <w:sz w:val="24"/>
          <w:szCs w:val="24"/>
          <w:lang w:val="de-CH"/>
        </w:rPr>
      </w:pPr>
    </w:p>
    <w:p w14:paraId="7367858A" w14:textId="77777777" w:rsidR="00A2702C" w:rsidRDefault="00A2702C" w:rsidP="00A2702C">
      <w:pPr>
        <w:tabs>
          <w:tab w:val="right" w:leader="dot" w:pos="9923"/>
        </w:tabs>
        <w:spacing w:after="120"/>
        <w:rPr>
          <w:rFonts w:ascii="Times New Roman" w:hAnsi="Times New Roman"/>
          <w:sz w:val="24"/>
          <w:szCs w:val="24"/>
          <w:lang w:val="de-CH"/>
        </w:rPr>
      </w:pPr>
    </w:p>
    <w:p w14:paraId="657B0255" w14:textId="77777777" w:rsidR="005265F2" w:rsidRDefault="005265F2" w:rsidP="00A2702C">
      <w:pPr>
        <w:tabs>
          <w:tab w:val="right" w:leader="dot" w:pos="9923"/>
        </w:tabs>
        <w:spacing w:after="120"/>
        <w:rPr>
          <w:rFonts w:ascii="Times New Roman" w:hAnsi="Times New Roman"/>
          <w:sz w:val="24"/>
          <w:szCs w:val="24"/>
          <w:lang w:val="de-CH"/>
        </w:rPr>
      </w:pPr>
    </w:p>
    <w:p w14:paraId="3B1552D1" w14:textId="77777777" w:rsidR="005265F2" w:rsidRDefault="005265F2" w:rsidP="00A2702C">
      <w:pPr>
        <w:tabs>
          <w:tab w:val="right" w:leader="dot" w:pos="9923"/>
        </w:tabs>
        <w:spacing w:after="120"/>
        <w:rPr>
          <w:rFonts w:ascii="Times New Roman" w:hAnsi="Times New Roman"/>
          <w:sz w:val="24"/>
          <w:szCs w:val="24"/>
          <w:lang w:val="de-CH"/>
        </w:rPr>
      </w:pPr>
    </w:p>
    <w:p w14:paraId="3C16F0E5" w14:textId="77777777" w:rsidR="00CC4442" w:rsidRPr="008244A5" w:rsidRDefault="00CC4442" w:rsidP="008244A5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de-CH"/>
        </w:rPr>
      </w:pPr>
    </w:p>
    <w:sectPr w:rsidR="00CC4442" w:rsidRPr="008244A5" w:rsidSect="001533E4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851" w:bottom="1134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0B25E" w14:textId="77777777" w:rsidR="00B64DA3" w:rsidRDefault="00B64DA3" w:rsidP="00581E5B">
      <w:r>
        <w:separator/>
      </w:r>
    </w:p>
  </w:endnote>
  <w:endnote w:type="continuationSeparator" w:id="0">
    <w:p w14:paraId="4F718CB4" w14:textId="77777777" w:rsidR="00B64DA3" w:rsidRDefault="00B64DA3" w:rsidP="00581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8ADA3" w14:textId="77777777" w:rsidR="00AF3F69" w:rsidRPr="00AF3F69" w:rsidRDefault="00AF3F69" w:rsidP="00AF3F69">
    <w:pPr>
      <w:pStyle w:val="01entteetbasdepage"/>
      <w:rPr>
        <w:szCs w:val="16"/>
        <w:lang w:val="fr-CH"/>
      </w:rPr>
    </w:pPr>
    <w:r w:rsidRPr="00AF3F69">
      <w:rPr>
        <w:szCs w:val="16"/>
        <w:lang w:val="fr-CH"/>
      </w:rPr>
      <w:t>—</w:t>
    </w:r>
  </w:p>
  <w:p w14:paraId="50AA0E12" w14:textId="77777777" w:rsidR="00AF3F69" w:rsidRPr="00AF3F69" w:rsidRDefault="00AF3F69" w:rsidP="00AF3F69">
    <w:pPr>
      <w:pStyle w:val="01entteetbasdepage"/>
      <w:rPr>
        <w:szCs w:val="16"/>
        <w:lang w:val="fr-CH"/>
      </w:rPr>
    </w:pPr>
    <w:r w:rsidRPr="00AF3F69">
      <w:rPr>
        <w:szCs w:val="16"/>
        <w:lang w:val="fr-CH"/>
      </w:rPr>
      <w:t xml:space="preserve">Direction du développement territorial, des infrastructures, de la mobilité et de l’environnement </w:t>
    </w:r>
    <w:r w:rsidRPr="00AF3F69">
      <w:rPr>
        <w:b/>
        <w:bCs/>
        <w:szCs w:val="16"/>
        <w:lang w:val="fr-CH"/>
      </w:rPr>
      <w:t>DIME</w:t>
    </w:r>
  </w:p>
  <w:p w14:paraId="26EAA9CC" w14:textId="77777777" w:rsidR="00AD3C19" w:rsidRPr="00AF3F69" w:rsidRDefault="00AF3F69" w:rsidP="00AF3F69">
    <w:pPr>
      <w:pStyle w:val="Pieddepage"/>
      <w:spacing w:line="220" w:lineRule="exact"/>
      <w:rPr>
        <w:sz w:val="16"/>
        <w:szCs w:val="16"/>
        <w:lang w:val="de-CH"/>
      </w:rPr>
    </w:pPr>
    <w:r w:rsidRPr="00AF3F69">
      <w:rPr>
        <w:sz w:val="16"/>
        <w:szCs w:val="16"/>
        <w:lang w:val="de-CH"/>
      </w:rPr>
      <w:t xml:space="preserve">Direktion für Raumentwicklung, Infrastruktur, Mobilität und Umwelt </w:t>
    </w:r>
    <w:r w:rsidRPr="00AF3F69">
      <w:rPr>
        <w:b/>
        <w:bCs/>
        <w:sz w:val="16"/>
        <w:szCs w:val="16"/>
        <w:lang w:val="de-CH"/>
      </w:rPr>
      <w:t>RIMU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D5905" w14:textId="77777777" w:rsidR="00AF3F69" w:rsidRPr="00A44D9D" w:rsidRDefault="00AF3F69" w:rsidP="00AF3F69">
    <w:pPr>
      <w:pStyle w:val="01entteetbasdepage"/>
      <w:rPr>
        <w:lang w:val="fr-CH"/>
      </w:rPr>
    </w:pPr>
    <w:r w:rsidRPr="006013F1">
      <w:rPr>
        <w:lang w:val="fr-CH"/>
      </w:rPr>
      <w:t>—</w:t>
    </w:r>
  </w:p>
  <w:p w14:paraId="53DCDC5F" w14:textId="77777777" w:rsidR="00AF3F69" w:rsidRPr="00A44D9D" w:rsidRDefault="00AF3F69" w:rsidP="00AF3F69">
    <w:pPr>
      <w:pStyle w:val="01entteetbasdepage"/>
      <w:rPr>
        <w:lang w:val="fr-CH"/>
      </w:rPr>
    </w:pPr>
    <w:r w:rsidRPr="00A44D9D">
      <w:rPr>
        <w:lang w:val="fr-CH"/>
      </w:rPr>
      <w:t xml:space="preserve">Direction du développement territorial, des infrastructures, de la mobilité et de l’environnement </w:t>
    </w:r>
    <w:r w:rsidRPr="00A44D9D">
      <w:rPr>
        <w:b/>
        <w:bCs/>
        <w:lang w:val="fr-CH"/>
      </w:rPr>
      <w:t>DIME</w:t>
    </w:r>
  </w:p>
  <w:p w14:paraId="5AFF1442" w14:textId="77777777" w:rsidR="001A0FEA" w:rsidRPr="00E86908" w:rsidRDefault="00AF3F69" w:rsidP="00AF3F69">
    <w:pPr>
      <w:pStyle w:val="01KopfzeileFusszeile"/>
    </w:pPr>
    <w:r w:rsidRPr="00742DD8">
      <w:t xml:space="preserve">Direktion für Raumentwicklung, Infrastruktur, Mobilität und Umwelt </w:t>
    </w:r>
    <w:r w:rsidRPr="00742DD8">
      <w:rPr>
        <w:b/>
        <w:bCs/>
      </w:rPr>
      <w:t>RIMU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61353" w14:textId="77777777" w:rsidR="00B64DA3" w:rsidRDefault="00B64DA3" w:rsidP="00581E5B">
      <w:r>
        <w:separator/>
      </w:r>
    </w:p>
  </w:footnote>
  <w:footnote w:type="continuationSeparator" w:id="0">
    <w:p w14:paraId="0CDB1B00" w14:textId="77777777" w:rsidR="00B64DA3" w:rsidRDefault="00B64DA3" w:rsidP="00581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9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9"/>
    </w:tblGrid>
    <w:tr w:rsidR="001A0FEA" w14:paraId="5FB56655" w14:textId="77777777">
      <w:trPr>
        <w:trHeight w:val="567"/>
      </w:trPr>
      <w:tc>
        <w:tcPr>
          <w:tcW w:w="9299" w:type="dxa"/>
        </w:tcPr>
        <w:p w14:paraId="61AD8AD4" w14:textId="77777777" w:rsidR="001A0FEA" w:rsidRDefault="001A0FEA" w:rsidP="00581E5B">
          <w:pPr>
            <w:pStyle w:val="09HeaderSeite2"/>
          </w:pPr>
          <w:r>
            <w:t xml:space="preserve">Tiefbauamt </w:t>
          </w:r>
          <w:r>
            <w:rPr>
              <w:b w:val="0"/>
            </w:rPr>
            <w:t>TB</w:t>
          </w:r>
          <w:r w:rsidRPr="000F664D">
            <w:rPr>
              <w:b w:val="0"/>
            </w:rPr>
            <w:t>A</w:t>
          </w:r>
        </w:p>
        <w:p w14:paraId="59B3BF0E" w14:textId="77777777" w:rsidR="001A0FEA" w:rsidRPr="009A7D34" w:rsidRDefault="001A0FEA" w:rsidP="00581E5B">
          <w:pPr>
            <w:pStyle w:val="09HeaderSeite2"/>
            <w:rPr>
              <w:rStyle w:val="Numrodepage"/>
            </w:rPr>
          </w:pPr>
          <w:r w:rsidRPr="009A7D34">
            <w:rPr>
              <w:b w:val="0"/>
            </w:rPr>
            <w:t xml:space="preserve">Seite </w:t>
          </w:r>
          <w:r w:rsidR="002B3F34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PAGE </w:instrText>
          </w:r>
          <w:r w:rsidR="002B3F34" w:rsidRPr="009A7D34">
            <w:rPr>
              <w:b w:val="0"/>
            </w:rPr>
            <w:fldChar w:fldCharType="separate"/>
          </w:r>
          <w:r w:rsidR="00AD3C19">
            <w:rPr>
              <w:b w:val="0"/>
              <w:noProof/>
            </w:rPr>
            <w:t>2</w:t>
          </w:r>
          <w:r w:rsidR="002B3F34" w:rsidRPr="009A7D34">
            <w:rPr>
              <w:b w:val="0"/>
            </w:rPr>
            <w:fldChar w:fldCharType="end"/>
          </w:r>
          <w:r w:rsidRPr="009A7D34">
            <w:rPr>
              <w:b w:val="0"/>
            </w:rPr>
            <w:t xml:space="preserve"> von </w:t>
          </w:r>
          <w:r w:rsidR="002B3F34" w:rsidRPr="009A7D34">
            <w:rPr>
              <w:b w:val="0"/>
            </w:rPr>
            <w:fldChar w:fldCharType="begin"/>
          </w:r>
          <w:r w:rsidRPr="009A7D34">
            <w:rPr>
              <w:b w:val="0"/>
            </w:rPr>
            <w:instrText xml:space="preserve"> NUMPAGES  </w:instrText>
          </w:r>
          <w:r w:rsidR="002B3F34" w:rsidRPr="009A7D34">
            <w:rPr>
              <w:b w:val="0"/>
            </w:rPr>
            <w:fldChar w:fldCharType="separate"/>
          </w:r>
          <w:r w:rsidR="00AD3C19">
            <w:rPr>
              <w:b w:val="0"/>
              <w:noProof/>
            </w:rPr>
            <w:t>6</w:t>
          </w:r>
          <w:r w:rsidR="002B3F34" w:rsidRPr="009A7D34">
            <w:rPr>
              <w:b w:val="0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6192" behindDoc="0" locked="1" layoutInCell="1" allowOverlap="1" wp14:anchorId="38174A13" wp14:editId="38174A1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D23BA72" w14:textId="77777777" w:rsidR="001A0FEA" w:rsidRDefault="001A0FEA" w:rsidP="00581E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1A0FEA" w:rsidRPr="00445132" w14:paraId="1BD14929" w14:textId="77777777">
      <w:trPr>
        <w:trHeight w:val="1701"/>
      </w:trPr>
      <w:tc>
        <w:tcPr>
          <w:tcW w:w="5500" w:type="dxa"/>
        </w:tcPr>
        <w:p w14:paraId="4E899B36" w14:textId="77777777" w:rsidR="001A0FEA" w:rsidRDefault="001A0FEA" w:rsidP="00581E5B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9264" behindDoc="0" locked="0" layoutInCell="1" allowOverlap="1" wp14:anchorId="38174A15" wp14:editId="38174A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10143392" w14:textId="77777777" w:rsidR="001A0FEA" w:rsidRPr="00F24AE1" w:rsidRDefault="001A0FEA" w:rsidP="00F24AE1"/>
        <w:p w14:paraId="720B306B" w14:textId="77777777" w:rsidR="001A0FEA" w:rsidRPr="00F24AE1" w:rsidRDefault="001A0FEA" w:rsidP="00F24AE1"/>
        <w:p w14:paraId="324D648B" w14:textId="77777777" w:rsidR="001A0FEA" w:rsidRPr="00F24AE1" w:rsidRDefault="001A0FEA" w:rsidP="00F24AE1"/>
      </w:tc>
      <w:tc>
        <w:tcPr>
          <w:tcW w:w="4139" w:type="dxa"/>
        </w:tcPr>
        <w:p w14:paraId="5E170315" w14:textId="77777777" w:rsidR="003D5A0D" w:rsidRDefault="003D5A0D" w:rsidP="003D5A0D">
          <w:pPr>
            <w:pStyle w:val="01entteetbasdepage"/>
            <w:rPr>
              <w:b/>
              <w:lang w:val="de-CH"/>
            </w:rPr>
          </w:pPr>
          <w:r w:rsidRPr="00502AA3">
            <w:rPr>
              <w:b/>
              <w:lang w:val="de-CH"/>
            </w:rPr>
            <w:t>Verkehrskommission für Bodenmeliorations- und Waldstrassen</w:t>
          </w:r>
          <w:r w:rsidR="00B81DE8">
            <w:rPr>
              <w:b/>
              <w:lang w:val="de-CH"/>
            </w:rPr>
            <w:t xml:space="preserve"> VBW</w:t>
          </w:r>
        </w:p>
        <w:p w14:paraId="33DE2D9F" w14:textId="77777777" w:rsidR="003D5A0D" w:rsidRPr="00B9150C" w:rsidRDefault="003D5A0D" w:rsidP="003D5A0D">
          <w:pPr>
            <w:pStyle w:val="01entteetbasdepage"/>
            <w:rPr>
              <w:lang w:val="de-CH"/>
            </w:rPr>
          </w:pPr>
        </w:p>
        <w:p w14:paraId="6D89034D" w14:textId="77777777" w:rsidR="003D5A0D" w:rsidRPr="00D21FAF" w:rsidRDefault="003D5A0D" w:rsidP="003D5A0D">
          <w:pPr>
            <w:pStyle w:val="01entteetbasdepage"/>
            <w:rPr>
              <w:lang w:val="de-CH"/>
            </w:rPr>
          </w:pPr>
          <w:r w:rsidRPr="00D21FAF">
            <w:rPr>
              <w:lang w:val="de-CH"/>
            </w:rPr>
            <w:t xml:space="preserve">pa. </w:t>
          </w:r>
          <w:r>
            <w:rPr>
              <w:lang w:val="de-CH"/>
            </w:rPr>
            <w:t>Tiefbauamt TBA</w:t>
          </w:r>
        </w:p>
        <w:p w14:paraId="3C50994F" w14:textId="77777777" w:rsidR="003D5A0D" w:rsidRPr="0093569B" w:rsidRDefault="003D5A0D" w:rsidP="003D5A0D">
          <w:pPr>
            <w:pStyle w:val="01entteetbasdepage"/>
            <w:rPr>
              <w:lang w:val="de-CH"/>
            </w:rPr>
          </w:pPr>
        </w:p>
        <w:p w14:paraId="7B163ABF" w14:textId="77777777" w:rsidR="003D5A0D" w:rsidRPr="0093569B" w:rsidRDefault="003D5A0D" w:rsidP="003D5A0D">
          <w:pPr>
            <w:pStyle w:val="01entteetbasdepage"/>
            <w:rPr>
              <w:lang w:val="de-CH"/>
            </w:rPr>
          </w:pPr>
          <w:r w:rsidRPr="0093569B">
            <w:rPr>
              <w:lang w:val="de-CH"/>
            </w:rPr>
            <w:t>Chorherrengasse 17, 1701 Fribourg</w:t>
          </w:r>
        </w:p>
        <w:p w14:paraId="1ED8A36E" w14:textId="77777777" w:rsidR="003D5A0D" w:rsidRPr="0093569B" w:rsidRDefault="003D5A0D" w:rsidP="003D5A0D">
          <w:pPr>
            <w:pStyle w:val="01entteetbasdepage"/>
            <w:rPr>
              <w:lang w:val="de-CH"/>
            </w:rPr>
          </w:pPr>
        </w:p>
        <w:p w14:paraId="7802781E" w14:textId="77777777" w:rsidR="003D5A0D" w:rsidRPr="0093569B" w:rsidRDefault="003D5A0D" w:rsidP="003D5A0D">
          <w:pPr>
            <w:pStyle w:val="01entteetbasdepage"/>
            <w:rPr>
              <w:lang w:val="de-CH"/>
            </w:rPr>
          </w:pPr>
          <w:r w:rsidRPr="0093569B">
            <w:rPr>
              <w:lang w:val="de-CH"/>
            </w:rPr>
            <w:t>T +41 26 305 36 44</w:t>
          </w:r>
          <w:r w:rsidR="00A32DE2">
            <w:rPr>
              <w:lang w:val="de-CH"/>
            </w:rPr>
            <w:t xml:space="preserve"> / </w:t>
          </w:r>
          <w:r w:rsidRPr="0093569B">
            <w:rPr>
              <w:lang w:val="de-CH"/>
            </w:rPr>
            <w:t>www.fr.ch/tba</w:t>
          </w:r>
        </w:p>
        <w:p w14:paraId="11C709D7" w14:textId="77777777" w:rsidR="001A0FEA" w:rsidRPr="00AC7C1E" w:rsidRDefault="001A0FEA" w:rsidP="00F24AE1">
          <w:pPr>
            <w:pStyle w:val="01KopfzeileFusszeile"/>
            <w:rPr>
              <w:rStyle w:val="Lienhypertexte"/>
            </w:rPr>
          </w:pPr>
        </w:p>
      </w:tc>
    </w:tr>
  </w:tbl>
  <w:p w14:paraId="46F06B62" w14:textId="77777777" w:rsidR="001A0FEA" w:rsidRPr="00AF3F69" w:rsidRDefault="00043D60" w:rsidP="00043D60">
    <w:pPr>
      <w:tabs>
        <w:tab w:val="right" w:pos="9637"/>
      </w:tabs>
      <w:rPr>
        <w:bCs/>
        <w:sz w:val="16"/>
        <w:szCs w:val="16"/>
        <w:lang w:val="de-DE"/>
      </w:rPr>
    </w:pPr>
    <w:r>
      <w:rPr>
        <w:lang w:val="de-DE"/>
      </w:rPr>
      <w:tab/>
    </w:r>
    <w:r w:rsidRPr="00043D60">
      <w:rPr>
        <w:b/>
        <w:sz w:val="16"/>
        <w:szCs w:val="16"/>
        <w:lang w:val="de-DE"/>
      </w:rPr>
      <w:t>917</w:t>
    </w:r>
    <w:r w:rsidR="00AD3C19">
      <w:rPr>
        <w:b/>
        <w:sz w:val="16"/>
        <w:szCs w:val="16"/>
        <w:lang w:val="de-DE"/>
      </w:rPr>
      <w:t>D</w:t>
    </w:r>
    <w:r w:rsidR="00AF3F69">
      <w:rPr>
        <w:bCs/>
        <w:sz w:val="16"/>
        <w:szCs w:val="16"/>
        <w:lang w:val="de-DE"/>
      </w:rPr>
      <w:t xml:space="preserve">, </w:t>
    </w:r>
    <w:r w:rsidR="00F02533">
      <w:rPr>
        <w:bCs/>
        <w:sz w:val="16"/>
        <w:szCs w:val="16"/>
        <w:lang w:val="de-DE"/>
      </w:rPr>
      <w:t>30.03.26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AF689E4A"/>
    <w:lvl w:ilvl="0">
      <w:numFmt w:val="bullet"/>
      <w:lvlText w:val="*"/>
      <w:lvlJc w:val="left"/>
    </w:lvl>
  </w:abstractNum>
  <w:abstractNum w:abstractNumId="1" w15:restartNumberingAfterBreak="0">
    <w:nsid w:val="015543FB"/>
    <w:multiLevelType w:val="singleLevel"/>
    <w:tmpl w:val="625032F0"/>
    <w:lvl w:ilvl="0">
      <w:start w:val="1"/>
      <w:numFmt w:val="lowerLetter"/>
      <w:lvlText w:val="%1)"/>
      <w:legacy w:legacy="1" w:legacySpace="0" w:legacyIndent="283"/>
      <w:lvlJc w:val="left"/>
      <w:pPr>
        <w:ind w:left="1417" w:hanging="283"/>
      </w:p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merierung4teEbene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637CC"/>
    <w:multiLevelType w:val="hybridMultilevel"/>
    <w:tmpl w:val="C5DE4D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B5963"/>
    <w:multiLevelType w:val="hybridMultilevel"/>
    <w:tmpl w:val="7DB2771E"/>
    <w:lvl w:ilvl="0" w:tplc="114A854E">
      <w:start w:val="1"/>
      <w:numFmt w:val="bullet"/>
      <w:pStyle w:val="07Aufzaehlung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D6731"/>
    <w:multiLevelType w:val="multilevel"/>
    <w:tmpl w:val="7D800552"/>
    <w:styleLink w:val="Nummerierung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Zero"/>
      <w:lvlText w:val="%4.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46A1B12"/>
    <w:multiLevelType w:val="multilevel"/>
    <w:tmpl w:val="3996AFE0"/>
    <w:lvl w:ilvl="0">
      <w:start w:val="1"/>
      <w:numFmt w:val="upperRoman"/>
      <w:pStyle w:val="10cNummerierung3teEbene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7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merierung2teEbene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34DC6"/>
    <w:multiLevelType w:val="multilevel"/>
    <w:tmpl w:val="F26250A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767878"/>
        <w:sz w:val="24"/>
        <w:u w:val="no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  <w:sz w:val="24"/>
        <w:u w:val="no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1021"/>
        </w:tabs>
        <w:ind w:left="1021" w:hanging="102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9" w15:restartNumberingAfterBreak="0">
    <w:nsid w:val="5FFB6583"/>
    <w:multiLevelType w:val="hybridMultilevel"/>
    <w:tmpl w:val="59F6CDE2"/>
    <w:lvl w:ilvl="0" w:tplc="C3EEF458">
      <w:start w:val="1"/>
      <w:numFmt w:val="upperRoman"/>
      <w:pStyle w:val="11Kapite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D0878"/>
    <w:multiLevelType w:val="hybridMultilevel"/>
    <w:tmpl w:val="4AFE3FC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7A4428"/>
    <w:multiLevelType w:val="hybridMultilevel"/>
    <w:tmpl w:val="8E0AA7FA"/>
    <w:lvl w:ilvl="0" w:tplc="846C8EB8">
      <w:start w:val="1"/>
      <w:numFmt w:val="bullet"/>
      <w:pStyle w:val="07Aufzaehlung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3E0F1A"/>
    <w:multiLevelType w:val="hybridMultilevel"/>
    <w:tmpl w:val="936AE204"/>
    <w:lvl w:ilvl="0" w:tplc="5322C04E">
      <w:start w:val="1"/>
      <w:numFmt w:val="decimal"/>
      <w:pStyle w:val="10Nummerierung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594637"/>
    <w:multiLevelType w:val="hybridMultilevel"/>
    <w:tmpl w:val="C8F03C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56DF1"/>
    <w:multiLevelType w:val="hybridMultilevel"/>
    <w:tmpl w:val="A6127278"/>
    <w:lvl w:ilvl="0" w:tplc="B02860C4">
      <w:start w:val="1"/>
      <w:numFmt w:val="bullet"/>
      <w:pStyle w:val="07Aufzaehlung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7725017">
    <w:abstractNumId w:val="8"/>
  </w:num>
  <w:num w:numId="2" w16cid:durableId="343869445">
    <w:abstractNumId w:val="11"/>
  </w:num>
  <w:num w:numId="3" w16cid:durableId="1751807740">
    <w:abstractNumId w:val="14"/>
  </w:num>
  <w:num w:numId="4" w16cid:durableId="245959547">
    <w:abstractNumId w:val="12"/>
  </w:num>
  <w:num w:numId="5" w16cid:durableId="801583015">
    <w:abstractNumId w:val="9"/>
  </w:num>
  <w:num w:numId="6" w16cid:durableId="40133031">
    <w:abstractNumId w:val="4"/>
  </w:num>
  <w:num w:numId="7" w16cid:durableId="1199397128">
    <w:abstractNumId w:val="7"/>
  </w:num>
  <w:num w:numId="8" w16cid:durableId="765006847">
    <w:abstractNumId w:val="6"/>
  </w:num>
  <w:num w:numId="9" w16cid:durableId="475223463">
    <w:abstractNumId w:val="2"/>
  </w:num>
  <w:num w:numId="10" w16cid:durableId="1648626216">
    <w:abstractNumId w:val="5"/>
  </w:num>
  <w:num w:numId="11" w16cid:durableId="10677655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12" w16cid:durableId="499659259">
    <w:abstractNumId w:val="1"/>
  </w:num>
  <w:num w:numId="13" w16cid:durableId="266889049">
    <w:abstractNumId w:val="10"/>
  </w:num>
  <w:num w:numId="14" w16cid:durableId="986662212">
    <w:abstractNumId w:val="3"/>
  </w:num>
  <w:num w:numId="15" w16cid:durableId="63602412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8D"/>
    <w:rsid w:val="000012F2"/>
    <w:rsid w:val="00002C50"/>
    <w:rsid w:val="00013223"/>
    <w:rsid w:val="00017C5F"/>
    <w:rsid w:val="00027323"/>
    <w:rsid w:val="00043D60"/>
    <w:rsid w:val="0004605F"/>
    <w:rsid w:val="00046CDB"/>
    <w:rsid w:val="00063921"/>
    <w:rsid w:val="000825FD"/>
    <w:rsid w:val="00092988"/>
    <w:rsid w:val="000979E0"/>
    <w:rsid w:val="000C7372"/>
    <w:rsid w:val="000D3C5E"/>
    <w:rsid w:val="000D477E"/>
    <w:rsid w:val="000E61B3"/>
    <w:rsid w:val="000F50B5"/>
    <w:rsid w:val="000F7D46"/>
    <w:rsid w:val="001533E4"/>
    <w:rsid w:val="00157A14"/>
    <w:rsid w:val="00160E50"/>
    <w:rsid w:val="001859A8"/>
    <w:rsid w:val="001931A6"/>
    <w:rsid w:val="001952E2"/>
    <w:rsid w:val="00195767"/>
    <w:rsid w:val="001A0712"/>
    <w:rsid w:val="001A0FEA"/>
    <w:rsid w:val="001B4B8D"/>
    <w:rsid w:val="001B5243"/>
    <w:rsid w:val="001C7F46"/>
    <w:rsid w:val="001D1B8C"/>
    <w:rsid w:val="001E34B4"/>
    <w:rsid w:val="0021412B"/>
    <w:rsid w:val="002252E6"/>
    <w:rsid w:val="00226EAB"/>
    <w:rsid w:val="00245A5D"/>
    <w:rsid w:val="0025318D"/>
    <w:rsid w:val="00282F17"/>
    <w:rsid w:val="0028577D"/>
    <w:rsid w:val="0029323E"/>
    <w:rsid w:val="00296409"/>
    <w:rsid w:val="002B07B4"/>
    <w:rsid w:val="002B3F34"/>
    <w:rsid w:val="002C0540"/>
    <w:rsid w:val="002C080A"/>
    <w:rsid w:val="002C565B"/>
    <w:rsid w:val="002C6BE7"/>
    <w:rsid w:val="002D0411"/>
    <w:rsid w:val="002D2219"/>
    <w:rsid w:val="002D678F"/>
    <w:rsid w:val="002F6D10"/>
    <w:rsid w:val="003176B6"/>
    <w:rsid w:val="00317FD0"/>
    <w:rsid w:val="003216E1"/>
    <w:rsid w:val="00332628"/>
    <w:rsid w:val="00344FFB"/>
    <w:rsid w:val="003534AD"/>
    <w:rsid w:val="0036044B"/>
    <w:rsid w:val="0037174E"/>
    <w:rsid w:val="00382223"/>
    <w:rsid w:val="003A1DDF"/>
    <w:rsid w:val="003A1E32"/>
    <w:rsid w:val="003B54F2"/>
    <w:rsid w:val="003C34C9"/>
    <w:rsid w:val="003D0E06"/>
    <w:rsid w:val="003D48C7"/>
    <w:rsid w:val="003D5A0D"/>
    <w:rsid w:val="003E1D08"/>
    <w:rsid w:val="003E2591"/>
    <w:rsid w:val="003E3A2F"/>
    <w:rsid w:val="003E64EF"/>
    <w:rsid w:val="003F49B6"/>
    <w:rsid w:val="003F5336"/>
    <w:rsid w:val="00410A92"/>
    <w:rsid w:val="00412E8E"/>
    <w:rsid w:val="00417E7D"/>
    <w:rsid w:val="004245F7"/>
    <w:rsid w:val="00442F4B"/>
    <w:rsid w:val="0044400D"/>
    <w:rsid w:val="00445132"/>
    <w:rsid w:val="00467C81"/>
    <w:rsid w:val="004705F7"/>
    <w:rsid w:val="004D0392"/>
    <w:rsid w:val="004D351A"/>
    <w:rsid w:val="004E0CC6"/>
    <w:rsid w:val="004E5753"/>
    <w:rsid w:val="005100A1"/>
    <w:rsid w:val="00511C17"/>
    <w:rsid w:val="00515221"/>
    <w:rsid w:val="00515E1E"/>
    <w:rsid w:val="0051717B"/>
    <w:rsid w:val="00520904"/>
    <w:rsid w:val="00522862"/>
    <w:rsid w:val="00525E89"/>
    <w:rsid w:val="005265F2"/>
    <w:rsid w:val="0053107A"/>
    <w:rsid w:val="00531712"/>
    <w:rsid w:val="00546D48"/>
    <w:rsid w:val="00551F56"/>
    <w:rsid w:val="00555C80"/>
    <w:rsid w:val="00561D79"/>
    <w:rsid w:val="00564E37"/>
    <w:rsid w:val="00566F8C"/>
    <w:rsid w:val="0057261B"/>
    <w:rsid w:val="00576F46"/>
    <w:rsid w:val="00577397"/>
    <w:rsid w:val="00581E5B"/>
    <w:rsid w:val="0058283F"/>
    <w:rsid w:val="00587A5D"/>
    <w:rsid w:val="0059600E"/>
    <w:rsid w:val="005A587C"/>
    <w:rsid w:val="005A694A"/>
    <w:rsid w:val="005B15B5"/>
    <w:rsid w:val="005B2E78"/>
    <w:rsid w:val="005B3E38"/>
    <w:rsid w:val="005C4856"/>
    <w:rsid w:val="005E58D0"/>
    <w:rsid w:val="005E7CC4"/>
    <w:rsid w:val="00600F3C"/>
    <w:rsid w:val="00606AB5"/>
    <w:rsid w:val="00614C0D"/>
    <w:rsid w:val="006168CB"/>
    <w:rsid w:val="00617579"/>
    <w:rsid w:val="0061778D"/>
    <w:rsid w:val="00620C70"/>
    <w:rsid w:val="00624583"/>
    <w:rsid w:val="00630EE7"/>
    <w:rsid w:val="00635B8B"/>
    <w:rsid w:val="00640613"/>
    <w:rsid w:val="0064450C"/>
    <w:rsid w:val="00647338"/>
    <w:rsid w:val="006848FA"/>
    <w:rsid w:val="006A672E"/>
    <w:rsid w:val="006B09F0"/>
    <w:rsid w:val="006B4E5E"/>
    <w:rsid w:val="006C74B9"/>
    <w:rsid w:val="006E049B"/>
    <w:rsid w:val="006E21A9"/>
    <w:rsid w:val="006F526B"/>
    <w:rsid w:val="006F61F6"/>
    <w:rsid w:val="00702438"/>
    <w:rsid w:val="0070263E"/>
    <w:rsid w:val="00707DDC"/>
    <w:rsid w:val="00721870"/>
    <w:rsid w:val="007446E3"/>
    <w:rsid w:val="007472F1"/>
    <w:rsid w:val="00747982"/>
    <w:rsid w:val="00763A24"/>
    <w:rsid w:val="00765713"/>
    <w:rsid w:val="007851E8"/>
    <w:rsid w:val="00786435"/>
    <w:rsid w:val="007900EF"/>
    <w:rsid w:val="007B034D"/>
    <w:rsid w:val="007B2297"/>
    <w:rsid w:val="007B6D61"/>
    <w:rsid w:val="007C1DC7"/>
    <w:rsid w:val="007C5CE6"/>
    <w:rsid w:val="007D39E2"/>
    <w:rsid w:val="007F33C4"/>
    <w:rsid w:val="0080431A"/>
    <w:rsid w:val="0080774D"/>
    <w:rsid w:val="00822FFF"/>
    <w:rsid w:val="008244A5"/>
    <w:rsid w:val="008300E3"/>
    <w:rsid w:val="00834863"/>
    <w:rsid w:val="008364B8"/>
    <w:rsid w:val="00845104"/>
    <w:rsid w:val="00854D61"/>
    <w:rsid w:val="00872BF8"/>
    <w:rsid w:val="00890F8A"/>
    <w:rsid w:val="00892EDA"/>
    <w:rsid w:val="008B491C"/>
    <w:rsid w:val="008B526F"/>
    <w:rsid w:val="008D3572"/>
    <w:rsid w:val="008E24E2"/>
    <w:rsid w:val="00904D74"/>
    <w:rsid w:val="0090763D"/>
    <w:rsid w:val="0092058A"/>
    <w:rsid w:val="00925C64"/>
    <w:rsid w:val="0093569B"/>
    <w:rsid w:val="00954428"/>
    <w:rsid w:val="00967E28"/>
    <w:rsid w:val="00973064"/>
    <w:rsid w:val="009820C7"/>
    <w:rsid w:val="009851EC"/>
    <w:rsid w:val="00987E32"/>
    <w:rsid w:val="009915BF"/>
    <w:rsid w:val="009A264E"/>
    <w:rsid w:val="009A3FE6"/>
    <w:rsid w:val="009A50F9"/>
    <w:rsid w:val="009B595E"/>
    <w:rsid w:val="009D46CD"/>
    <w:rsid w:val="009F4DC1"/>
    <w:rsid w:val="009F7DEC"/>
    <w:rsid w:val="00A26212"/>
    <w:rsid w:val="00A2660B"/>
    <w:rsid w:val="00A2702C"/>
    <w:rsid w:val="00A32DE2"/>
    <w:rsid w:val="00A36990"/>
    <w:rsid w:val="00A37B97"/>
    <w:rsid w:val="00A40374"/>
    <w:rsid w:val="00A4743D"/>
    <w:rsid w:val="00A5169E"/>
    <w:rsid w:val="00A52DDD"/>
    <w:rsid w:val="00A604F1"/>
    <w:rsid w:val="00A658D8"/>
    <w:rsid w:val="00A75B01"/>
    <w:rsid w:val="00A824A3"/>
    <w:rsid w:val="00AB1AA2"/>
    <w:rsid w:val="00AD25ED"/>
    <w:rsid w:val="00AD3C19"/>
    <w:rsid w:val="00AE2D9B"/>
    <w:rsid w:val="00AF3F69"/>
    <w:rsid w:val="00B04806"/>
    <w:rsid w:val="00B072B7"/>
    <w:rsid w:val="00B113C8"/>
    <w:rsid w:val="00B12AEA"/>
    <w:rsid w:val="00B12C8B"/>
    <w:rsid w:val="00B17EF0"/>
    <w:rsid w:val="00B25481"/>
    <w:rsid w:val="00B41E06"/>
    <w:rsid w:val="00B5455A"/>
    <w:rsid w:val="00B64DA3"/>
    <w:rsid w:val="00B73920"/>
    <w:rsid w:val="00B81DE8"/>
    <w:rsid w:val="00B83154"/>
    <w:rsid w:val="00B8514E"/>
    <w:rsid w:val="00BA0342"/>
    <w:rsid w:val="00BA0F3C"/>
    <w:rsid w:val="00BB7E8B"/>
    <w:rsid w:val="00BC5C5E"/>
    <w:rsid w:val="00BD01F0"/>
    <w:rsid w:val="00BD3F65"/>
    <w:rsid w:val="00BD53D9"/>
    <w:rsid w:val="00BD5D5E"/>
    <w:rsid w:val="00BE36D7"/>
    <w:rsid w:val="00BF1F5D"/>
    <w:rsid w:val="00C11D18"/>
    <w:rsid w:val="00C2068F"/>
    <w:rsid w:val="00C448A7"/>
    <w:rsid w:val="00C514AF"/>
    <w:rsid w:val="00C571E1"/>
    <w:rsid w:val="00C617FB"/>
    <w:rsid w:val="00C72E86"/>
    <w:rsid w:val="00CA10EA"/>
    <w:rsid w:val="00CB0097"/>
    <w:rsid w:val="00CC4442"/>
    <w:rsid w:val="00CC55D3"/>
    <w:rsid w:val="00CD6A85"/>
    <w:rsid w:val="00CD6C0C"/>
    <w:rsid w:val="00CF42EE"/>
    <w:rsid w:val="00D22AC8"/>
    <w:rsid w:val="00D461E3"/>
    <w:rsid w:val="00D510F6"/>
    <w:rsid w:val="00D66A8A"/>
    <w:rsid w:val="00D70DA1"/>
    <w:rsid w:val="00D716C7"/>
    <w:rsid w:val="00D80074"/>
    <w:rsid w:val="00D8093E"/>
    <w:rsid w:val="00D82916"/>
    <w:rsid w:val="00D84BC4"/>
    <w:rsid w:val="00D87B4B"/>
    <w:rsid w:val="00DA14E0"/>
    <w:rsid w:val="00DA1609"/>
    <w:rsid w:val="00DA54ED"/>
    <w:rsid w:val="00DA7D15"/>
    <w:rsid w:val="00DC1D03"/>
    <w:rsid w:val="00DD23BC"/>
    <w:rsid w:val="00DD24BE"/>
    <w:rsid w:val="00DE3530"/>
    <w:rsid w:val="00DF5006"/>
    <w:rsid w:val="00DF59E6"/>
    <w:rsid w:val="00E13CEE"/>
    <w:rsid w:val="00E322A9"/>
    <w:rsid w:val="00E41A41"/>
    <w:rsid w:val="00E45BC0"/>
    <w:rsid w:val="00E46BD9"/>
    <w:rsid w:val="00E5352F"/>
    <w:rsid w:val="00E5411A"/>
    <w:rsid w:val="00E55426"/>
    <w:rsid w:val="00E61EB6"/>
    <w:rsid w:val="00E645A2"/>
    <w:rsid w:val="00E7216E"/>
    <w:rsid w:val="00E72D0F"/>
    <w:rsid w:val="00E80219"/>
    <w:rsid w:val="00E821C8"/>
    <w:rsid w:val="00E91AC6"/>
    <w:rsid w:val="00E9351D"/>
    <w:rsid w:val="00EA245D"/>
    <w:rsid w:val="00EA7821"/>
    <w:rsid w:val="00EB3438"/>
    <w:rsid w:val="00EB3DF0"/>
    <w:rsid w:val="00F0247A"/>
    <w:rsid w:val="00F02533"/>
    <w:rsid w:val="00F055D0"/>
    <w:rsid w:val="00F15B3E"/>
    <w:rsid w:val="00F24AE1"/>
    <w:rsid w:val="00F27411"/>
    <w:rsid w:val="00F34193"/>
    <w:rsid w:val="00F41CC3"/>
    <w:rsid w:val="00F64433"/>
    <w:rsid w:val="00F70F46"/>
    <w:rsid w:val="00F73CEE"/>
    <w:rsid w:val="00F751FF"/>
    <w:rsid w:val="00F853F4"/>
    <w:rsid w:val="00F901F1"/>
    <w:rsid w:val="00F91D3B"/>
    <w:rsid w:val="00F9278F"/>
    <w:rsid w:val="00FA0FCA"/>
    <w:rsid w:val="00FA2DB8"/>
    <w:rsid w:val="00FA60A0"/>
    <w:rsid w:val="00FB39D6"/>
    <w:rsid w:val="00FC0D98"/>
    <w:rsid w:val="00FC5933"/>
    <w:rsid w:val="00FD5F3F"/>
    <w:rsid w:val="00FD7121"/>
    <w:rsid w:val="00FE07F3"/>
    <w:rsid w:val="00FE1165"/>
    <w:rsid w:val="00FF1359"/>
    <w:rsid w:val="00FF1D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CE0815E"/>
  <w15:docId w15:val="{E844CA70-4D2C-4105-A05C-9753D87BB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4442"/>
    <w:pPr>
      <w:overflowPunct w:val="0"/>
      <w:autoSpaceDE w:val="0"/>
      <w:autoSpaceDN w:val="0"/>
      <w:adjustRightInd w:val="0"/>
      <w:textAlignment w:val="baseline"/>
    </w:pPr>
    <w:rPr>
      <w:sz w:val="22"/>
      <w:lang w:val="fr-FR" w:eastAsia="en-US"/>
    </w:rPr>
  </w:style>
  <w:style w:type="paragraph" w:styleId="Titre1">
    <w:name w:val="heading 1"/>
    <w:basedOn w:val="Normal"/>
    <w:next w:val="Normal"/>
    <w:qFormat/>
    <w:locked/>
    <w:rsid w:val="006A1DD3"/>
    <w:pPr>
      <w:widowControl w:val="0"/>
      <w:numPr>
        <w:numId w:val="1"/>
      </w:numPr>
      <w:spacing w:after="100"/>
      <w:outlineLvl w:val="0"/>
    </w:pPr>
    <w:rPr>
      <w:b/>
      <w:kern w:val="32"/>
    </w:rPr>
  </w:style>
  <w:style w:type="paragraph" w:styleId="Titre2">
    <w:name w:val="heading 2"/>
    <w:basedOn w:val="Normal"/>
    <w:next w:val="Normal"/>
    <w:qFormat/>
    <w:locked/>
    <w:rsid w:val="006A1DD3"/>
    <w:pPr>
      <w:widowControl w:val="0"/>
      <w:numPr>
        <w:ilvl w:val="1"/>
        <w:numId w:val="1"/>
      </w:numPr>
      <w:spacing w:after="100"/>
      <w:outlineLvl w:val="1"/>
    </w:pPr>
    <w:rPr>
      <w:b/>
      <w:color w:val="7F7F7F"/>
    </w:rPr>
  </w:style>
  <w:style w:type="paragraph" w:styleId="Titre3">
    <w:name w:val="heading 3"/>
    <w:basedOn w:val="Normal"/>
    <w:next w:val="Normal"/>
    <w:autoRedefine/>
    <w:qFormat/>
    <w:locked/>
    <w:rsid w:val="006A1DD3"/>
    <w:pPr>
      <w:widowControl w:val="0"/>
      <w:numPr>
        <w:ilvl w:val="2"/>
        <w:numId w:val="1"/>
      </w:numPr>
      <w:spacing w:after="100"/>
      <w:outlineLvl w:val="2"/>
    </w:pPr>
  </w:style>
  <w:style w:type="paragraph" w:styleId="Titre4">
    <w:name w:val="heading 4"/>
    <w:basedOn w:val="Normal"/>
    <w:next w:val="Normal"/>
    <w:link w:val="Titre4Car"/>
    <w:uiPriority w:val="9"/>
    <w:qFormat/>
    <w:locked/>
    <w:rsid w:val="006A1DD3"/>
    <w:pPr>
      <w:keepNext/>
      <w:numPr>
        <w:ilvl w:val="3"/>
        <w:numId w:val="1"/>
      </w:numPr>
      <w:spacing w:after="100"/>
      <w:outlineLvl w:val="3"/>
    </w:pPr>
    <w:rPr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locked/>
    <w:rsid w:val="006A1DD3"/>
    <w:pPr>
      <w:numPr>
        <w:ilvl w:val="4"/>
        <w:numId w:val="1"/>
      </w:numPr>
      <w:spacing w:after="100"/>
      <w:outlineLvl w:val="4"/>
    </w:pPr>
    <w:rPr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KopfzeileFusszeile">
    <w:name w:val="01_Kopfzeile_Fusszeile"/>
    <w:qFormat/>
    <w:rsid w:val="00BA22E4"/>
    <w:pPr>
      <w:spacing w:line="220" w:lineRule="exact"/>
    </w:pPr>
    <w:rPr>
      <w:sz w:val="16"/>
      <w:szCs w:val="24"/>
      <w:lang w:val="de-CH" w:eastAsia="fr-FR"/>
    </w:rPr>
  </w:style>
  <w:style w:type="paragraph" w:customStyle="1" w:styleId="09HeaderSeite2">
    <w:name w:val="09_Header_Seite_2"/>
    <w:basedOn w:val="01KopfzeileFusszeile"/>
    <w:qFormat/>
    <w:rsid w:val="00CD0E8D"/>
    <w:pPr>
      <w:spacing w:line="200" w:lineRule="exact"/>
    </w:pPr>
    <w:rPr>
      <w:b/>
    </w:rPr>
  </w:style>
  <w:style w:type="paragraph" w:customStyle="1" w:styleId="05Betreff">
    <w:name w:val="05_Betreff"/>
    <w:qFormat/>
    <w:rsid w:val="00D37BD1"/>
    <w:pPr>
      <w:spacing w:after="180" w:line="280" w:lineRule="exact"/>
    </w:pPr>
    <w:rPr>
      <w:b/>
      <w:sz w:val="24"/>
      <w:szCs w:val="24"/>
      <w:lang w:val="de-CH" w:eastAsia="fr-FR"/>
    </w:rPr>
  </w:style>
  <w:style w:type="paragraph" w:customStyle="1" w:styleId="06aHaupttext">
    <w:name w:val="06a_Haupttext"/>
    <w:qFormat/>
    <w:rsid w:val="006A1DD3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character" w:customStyle="1" w:styleId="Titre4Car">
    <w:name w:val="Titre 4 Car"/>
    <w:basedOn w:val="Policepardfaut"/>
    <w:link w:val="Titre4"/>
    <w:uiPriority w:val="9"/>
    <w:rsid w:val="006A1DD3"/>
    <w:rPr>
      <w:bCs/>
      <w:i/>
      <w:sz w:val="22"/>
      <w:szCs w:val="28"/>
      <w:lang w:val="fr-FR" w:eastAsia="en-US"/>
    </w:rPr>
  </w:style>
  <w:style w:type="paragraph" w:customStyle="1" w:styleId="07Aufzaehlung">
    <w:name w:val="07_Aufzaehlung"/>
    <w:qFormat/>
    <w:rsid w:val="007B229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08AnhangKontaktAuskunft">
    <w:name w:val="08_Anhang_Kontakt_Auskunft"/>
    <w:qFormat/>
    <w:rsid w:val="00B35AE2"/>
    <w:pPr>
      <w:spacing w:line="220" w:lineRule="exact"/>
    </w:pPr>
    <w:rPr>
      <w:sz w:val="16"/>
      <w:szCs w:val="24"/>
      <w:lang w:val="de-CH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6A1DD3"/>
    <w:rPr>
      <w:bCs/>
      <w:i/>
      <w:iCs/>
      <w:sz w:val="22"/>
      <w:szCs w:val="26"/>
      <w:lang w:val="fr-FR" w:eastAsia="en-US"/>
    </w:rPr>
  </w:style>
  <w:style w:type="paragraph" w:customStyle="1" w:styleId="Verzeichnis11">
    <w:name w:val="Verzeichnis 11"/>
    <w:basedOn w:val="TM1"/>
    <w:next w:val="06aHaupttext"/>
    <w:qFormat/>
    <w:locked/>
    <w:rsid w:val="00B35AE2"/>
    <w:pPr>
      <w:spacing w:after="100" w:line="280" w:lineRule="exact"/>
    </w:pPr>
    <w:rPr>
      <w:b/>
      <w:sz w:val="24"/>
    </w:rPr>
  </w:style>
  <w:style w:type="paragraph" w:customStyle="1" w:styleId="Verzeichnis21">
    <w:name w:val="Verzeichnis 21"/>
    <w:basedOn w:val="TM2"/>
    <w:qFormat/>
    <w:locked/>
    <w:rsid w:val="00D37BD1"/>
    <w:pPr>
      <w:spacing w:after="100"/>
      <w:ind w:left="0"/>
    </w:pPr>
    <w:rPr>
      <w:color w:val="auto"/>
    </w:rPr>
  </w:style>
  <w:style w:type="paragraph" w:customStyle="1" w:styleId="Verzeichnis31">
    <w:name w:val="Verzeichnis 31"/>
    <w:basedOn w:val="TM3"/>
    <w:qFormat/>
    <w:locked/>
    <w:rsid w:val="00D37BD1"/>
    <w:pPr>
      <w:spacing w:after="100" w:line="280" w:lineRule="exact"/>
      <w:ind w:left="0"/>
    </w:pPr>
    <w:rPr>
      <w:i/>
      <w:sz w:val="24"/>
    </w:rPr>
  </w:style>
  <w:style w:type="paragraph" w:customStyle="1" w:styleId="07Aufzaehlung2">
    <w:name w:val="07_Aufzaehlung_2"/>
    <w:basedOn w:val="Normal"/>
    <w:qFormat/>
    <w:rsid w:val="007B2297"/>
    <w:pPr>
      <w:numPr>
        <w:numId w:val="6"/>
      </w:numPr>
      <w:ind w:left="454" w:hanging="227"/>
    </w:pPr>
  </w:style>
  <w:style w:type="paragraph" w:customStyle="1" w:styleId="07Aufzaehlung3">
    <w:name w:val="07_Aufzaehlung_3"/>
    <w:basedOn w:val="07Aufzaehlung2"/>
    <w:qFormat/>
    <w:rsid w:val="007B229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4Datum">
    <w:name w:val="04_Datum"/>
    <w:basedOn w:val="06aHaupttext"/>
    <w:qFormat/>
    <w:rsid w:val="00B35AE2"/>
    <w:pPr>
      <w:spacing w:after="0"/>
    </w:pPr>
    <w:rPr>
      <w:i/>
    </w:rPr>
  </w:style>
  <w:style w:type="paragraph" w:customStyle="1" w:styleId="03EmpfngerAdresse">
    <w:name w:val="03_Empfänger_Adresse"/>
    <w:basedOn w:val="06aHaupttext"/>
    <w:qFormat/>
    <w:rsid w:val="006A1DD3"/>
    <w:pPr>
      <w:framePr w:wrap="around" w:vAnchor="page" w:hAnchor="page" w:x="1362" w:y="2553"/>
      <w:spacing w:after="0"/>
      <w:suppressOverlap/>
    </w:pPr>
  </w:style>
  <w:style w:type="paragraph" w:customStyle="1" w:styleId="02AbsenderFensterzeile">
    <w:name w:val="02_Absender_Fensterzeile"/>
    <w:autoRedefine/>
    <w:qFormat/>
    <w:rsid w:val="00157A14"/>
    <w:pPr>
      <w:keepLines/>
      <w:framePr w:wrap="around" w:vAnchor="page" w:hAnchor="page" w:x="1419" w:y="2439"/>
      <w:spacing w:line="170" w:lineRule="exact"/>
      <w:suppressOverlap/>
    </w:pPr>
    <w:rPr>
      <w:sz w:val="12"/>
      <w:szCs w:val="24"/>
      <w:lang w:val="de-CH" w:eastAsia="fr-FR"/>
    </w:rPr>
  </w:style>
  <w:style w:type="paragraph" w:customStyle="1" w:styleId="10Nummerierung">
    <w:name w:val="10_Nummerierung"/>
    <w:basedOn w:val="07Aufzaehlung"/>
    <w:qFormat/>
    <w:rsid w:val="00975CC3"/>
    <w:pPr>
      <w:numPr>
        <w:numId w:val="4"/>
      </w:numPr>
    </w:pPr>
  </w:style>
  <w:style w:type="paragraph" w:customStyle="1" w:styleId="06bHaupttextohneAbstandnach">
    <w:name w:val="06b_Haupttext_ohne_Abstand_nach"/>
    <w:basedOn w:val="06aHaupttext"/>
    <w:qFormat/>
    <w:rsid w:val="006A1DD3"/>
    <w:pPr>
      <w:spacing w:after="0"/>
    </w:pPr>
  </w:style>
  <w:style w:type="paragraph" w:customStyle="1" w:styleId="11Kapitel">
    <w:name w:val="11_Kapitel"/>
    <w:basedOn w:val="Titre1"/>
    <w:next w:val="06aHaupttext"/>
    <w:qFormat/>
    <w:rsid w:val="006A1DD3"/>
    <w:pPr>
      <w:numPr>
        <w:numId w:val="5"/>
      </w:numPr>
      <w:ind w:left="851" w:hanging="851"/>
    </w:pPr>
  </w:style>
  <w:style w:type="paragraph" w:styleId="Sansinterligne">
    <w:name w:val="No Spacing"/>
    <w:rsid w:val="00B35AE2"/>
    <w:p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bNummerierung2teEbene">
    <w:name w:val="10b_Nummerierung_2te_Ebene"/>
    <w:qFormat/>
    <w:rsid w:val="00B35AE2"/>
    <w:pPr>
      <w:numPr>
        <w:numId w:val="7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cNummerierung3teEbene">
    <w:name w:val="10c_Nummerierung_3te_Ebene"/>
    <w:qFormat/>
    <w:rsid w:val="00975CC3"/>
    <w:pPr>
      <w:numPr>
        <w:numId w:val="8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customStyle="1" w:styleId="10dNummerierung4teEbene">
    <w:name w:val="10d_Nummerierung_4te_Ebene"/>
    <w:qFormat/>
    <w:rsid w:val="00E60B58"/>
    <w:pPr>
      <w:numPr>
        <w:numId w:val="9"/>
      </w:numPr>
      <w:spacing w:line="280" w:lineRule="exact"/>
    </w:pPr>
    <w:rPr>
      <w:rFonts w:ascii="Times New Roman" w:hAnsi="Times New Roman"/>
      <w:sz w:val="24"/>
      <w:szCs w:val="24"/>
      <w:lang w:val="de-CH" w:eastAsia="fr-FR"/>
    </w:rPr>
  </w:style>
  <w:style w:type="numbering" w:customStyle="1" w:styleId="Nummerierung">
    <w:name w:val="Nummerierung"/>
    <w:uiPriority w:val="99"/>
    <w:rsid w:val="00AD25ED"/>
    <w:pPr>
      <w:numPr>
        <w:numId w:val="10"/>
      </w:numPr>
    </w:pPr>
  </w:style>
  <w:style w:type="paragraph" w:styleId="Paragraphedeliste">
    <w:name w:val="List Paragraph"/>
    <w:basedOn w:val="Normal"/>
    <w:rsid w:val="00AD25ED"/>
    <w:pPr>
      <w:ind w:left="720"/>
      <w:contextualSpacing/>
    </w:pPr>
  </w:style>
  <w:style w:type="paragraph" w:customStyle="1" w:styleId="08annexecontactrenseignementsetc">
    <w:name w:val="08_annexe_contact_renseignements_etc."/>
    <w:qFormat/>
    <w:rsid w:val="00FE07F3"/>
    <w:pPr>
      <w:spacing w:line="220" w:lineRule="exact"/>
    </w:pPr>
    <w:rPr>
      <w:sz w:val="16"/>
      <w:szCs w:val="24"/>
      <w:lang w:val="fr-FR" w:eastAsia="fr-FR"/>
    </w:rPr>
  </w:style>
  <w:style w:type="paragraph" w:customStyle="1" w:styleId="07btexteprincipalsansespacebloc">
    <w:name w:val="07b_texte_principal_sans_espace_bloc"/>
    <w:basedOn w:val="Normal"/>
    <w:qFormat/>
    <w:rsid w:val="001E34B4"/>
    <w:pPr>
      <w:overflowPunct/>
      <w:autoSpaceDE/>
      <w:autoSpaceDN/>
      <w:adjustRightInd/>
      <w:spacing w:line="280" w:lineRule="exact"/>
      <w:textAlignment w:val="auto"/>
    </w:pPr>
    <w:rPr>
      <w:rFonts w:ascii="Times New Roman" w:hAnsi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rsid w:val="009A50F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A50F9"/>
    <w:rPr>
      <w:rFonts w:ascii="Tahoma" w:hAnsi="Tahoma" w:cs="Tahoma"/>
      <w:sz w:val="16"/>
      <w:szCs w:val="16"/>
      <w:lang w:val="fr-FR" w:eastAsia="en-US"/>
    </w:rPr>
  </w:style>
  <w:style w:type="paragraph" w:customStyle="1" w:styleId="03date">
    <w:name w:val="03_date"/>
    <w:basedOn w:val="Normal"/>
    <w:qFormat/>
    <w:rsid w:val="00D8093E"/>
    <w:pPr>
      <w:overflowPunct/>
      <w:autoSpaceDE/>
      <w:autoSpaceDN/>
      <w:adjustRightInd/>
      <w:spacing w:line="280" w:lineRule="exact"/>
      <w:textAlignment w:val="auto"/>
    </w:pPr>
    <w:rPr>
      <w:rFonts w:ascii="Times New Roman" w:hAnsi="Times New Roman"/>
      <w:i/>
      <w:sz w:val="24"/>
      <w:szCs w:val="24"/>
      <w:lang w:eastAsia="fr-FR"/>
    </w:rPr>
  </w:style>
  <w:style w:type="paragraph" w:customStyle="1" w:styleId="04titreprincipalouobjetnormal">
    <w:name w:val="04_titre_principal_ou_objet_normal"/>
    <w:basedOn w:val="Normal"/>
    <w:qFormat/>
    <w:rsid w:val="00A2702C"/>
    <w:pPr>
      <w:overflowPunct/>
      <w:autoSpaceDE/>
      <w:autoSpaceDN/>
      <w:adjustRightInd/>
      <w:spacing w:line="280" w:lineRule="exact"/>
      <w:textAlignment w:val="auto"/>
    </w:pPr>
    <w:rPr>
      <w:sz w:val="24"/>
      <w:szCs w:val="24"/>
      <w:lang w:val="de-DE" w:eastAsia="de-DE" w:bidi="de-DE"/>
    </w:rPr>
  </w:style>
  <w:style w:type="paragraph" w:customStyle="1" w:styleId="10numrotation">
    <w:name w:val="10_numérotation"/>
    <w:basedOn w:val="Normal"/>
    <w:qFormat/>
    <w:rsid w:val="00A2702C"/>
    <w:pPr>
      <w:tabs>
        <w:tab w:val="left" w:pos="369"/>
      </w:tabs>
      <w:overflowPunct/>
      <w:autoSpaceDE/>
      <w:autoSpaceDN/>
      <w:adjustRightInd/>
      <w:ind w:left="369" w:hanging="369"/>
      <w:textAlignment w:val="auto"/>
    </w:pPr>
    <w:rPr>
      <w:rFonts w:ascii="Times New Roman" w:hAnsi="Times New Roman"/>
      <w:sz w:val="24"/>
      <w:szCs w:val="24"/>
      <w:lang w:eastAsia="fr-FR"/>
    </w:rPr>
  </w:style>
  <w:style w:type="paragraph" w:customStyle="1" w:styleId="11Chapitre">
    <w:name w:val="11_Chapitre"/>
    <w:basedOn w:val="Titre1"/>
    <w:next w:val="Normal"/>
    <w:qFormat/>
    <w:rsid w:val="00A2702C"/>
    <w:pPr>
      <w:keepNext/>
      <w:keepLines/>
      <w:widowControl/>
      <w:numPr>
        <w:numId w:val="0"/>
      </w:numPr>
      <w:overflowPunct/>
      <w:autoSpaceDE/>
      <w:autoSpaceDN/>
      <w:adjustRightInd/>
      <w:spacing w:before="360"/>
      <w:ind w:left="851" w:hanging="851"/>
      <w:textAlignment w:val="auto"/>
    </w:pPr>
    <w:rPr>
      <w:sz w:val="24"/>
      <w:szCs w:val="24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8E24E2"/>
    <w:rPr>
      <w:sz w:val="22"/>
      <w:lang w:val="fr-FR" w:eastAsia="en-US"/>
    </w:rPr>
  </w:style>
  <w:style w:type="paragraph" w:customStyle="1" w:styleId="06btexteprincipalsansespacebloc">
    <w:name w:val="06b_texte_principal_sans_espace_bloc"/>
    <w:basedOn w:val="Normal"/>
    <w:qFormat/>
    <w:rsid w:val="006848FA"/>
    <w:pPr>
      <w:overflowPunct/>
      <w:autoSpaceDE/>
      <w:autoSpaceDN/>
      <w:adjustRightInd/>
      <w:spacing w:line="280" w:lineRule="exact"/>
      <w:textAlignment w:val="auto"/>
    </w:pPr>
    <w:rPr>
      <w:rFonts w:ascii="Times New Roman" w:hAnsi="Times New Roman"/>
      <w:sz w:val="24"/>
      <w:szCs w:val="24"/>
      <w:lang w:eastAsia="fr-FR"/>
    </w:rPr>
  </w:style>
  <w:style w:type="character" w:styleId="Textedelespacerserv">
    <w:name w:val="Placeholder Text"/>
    <w:basedOn w:val="Policepardfaut"/>
    <w:rsid w:val="00F901F1"/>
    <w:rPr>
      <w:color w:val="808080"/>
    </w:rPr>
  </w:style>
  <w:style w:type="paragraph" w:customStyle="1" w:styleId="01entteetbasdepage">
    <w:name w:val="01_en_tête_et_bas_de_page"/>
    <w:qFormat/>
    <w:rsid w:val="003D5A0D"/>
    <w:pPr>
      <w:spacing w:line="220" w:lineRule="exact"/>
    </w:pPr>
    <w:rPr>
      <w:sz w:val="16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6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net.fr.ch\dfs\DAEC\SPC\APPL\03_SuR\30_Section\306_Documents%20AQ\02_Routes%20communales\04%20Formulaires%20-%20Formular\917D_Gesuch_Einf&#252;hrung_Verkehrsbeschr&#228;nkung_Meliorations-und_Waldstrasse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1B58C9631840E690955253262CF5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E70A34-5DA2-4573-8593-42680B56B206}"/>
      </w:docPartPr>
      <w:docPartBody>
        <w:p w:rsidR="00000000" w:rsidRDefault="00000000">
          <w:pPr>
            <w:pStyle w:val="AF1B58C9631840E690955253262CF5A2"/>
          </w:pPr>
          <w:r w:rsidRPr="00747982">
            <w:rPr>
              <w:highlight w:val="yellow"/>
              <w:lang w:val="de-DE"/>
            </w:rPr>
            <w:t>Datum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3D"/>
    <w:rsid w:val="00DC5A3D"/>
    <w:rsid w:val="00FC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F1B58C9631840E690955253262CF5A2">
    <w:name w:val="AF1B58C9631840E690955253262CF5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ation du SPC" ma:contentTypeID="0x01010014C59C61CE86DA4BBE8E466E72D96ADB00A1ECEF6398358F44B0451DF3F55B7D24" ma:contentTypeVersion="39" ma:contentTypeDescription="" ma:contentTypeScope="" ma:versionID="01b7c54590d124ff1ee13298653a69f5">
  <xsd:schema xmlns:xsd="http://www.w3.org/2001/XMLSchema" xmlns:xs="http://www.w3.org/2001/XMLSchema" xmlns:p="http://schemas.microsoft.com/office/2006/metadata/properties" xmlns:ns1="6415b098-b736-49bb-9fbf-304338ed6dc1" targetNamespace="http://schemas.microsoft.com/office/2006/metadata/properties" ma:root="true" ma:fieldsID="197e18fcfaee857beaae8cdc1b52bdcd" ns1:_="">
    <xsd:import namespace="6415b098-b736-49bb-9fbf-304338ed6dc1"/>
    <xsd:element name="properties">
      <xsd:complexType>
        <xsd:sequence>
          <xsd:element name="documentManagement">
            <xsd:complexType>
              <xsd:all>
                <xsd:element ref="ns1:SpcNumeroInterne"/>
                <xsd:element ref="ns1:SpcIndex" minOccurs="0"/>
                <xsd:element ref="ns1:SpcVersion"/>
                <xsd:element ref="ns1:Externe" minOccurs="0"/>
                <xsd:element ref="ns1:Remarque" minOccurs="0"/>
                <xsd:element ref="ns1:kcf5422741ea498a8f4960310f9b79ff" minOccurs="0"/>
                <xsd:element ref="ns1:TaxCatchAllLabel" minOccurs="0"/>
                <xsd:element ref="ns1:ncf326973f2944dcb657b5c876ed8c87" minOccurs="0"/>
                <xsd:element ref="ns1:bd5d1db7cf3f487e8ac111ba4ba5b2af" minOccurs="0"/>
                <xsd:element ref="ns1:gbf80bec09494ed39cef665e8dd3b924" minOccurs="0"/>
                <xsd:element ref="ns1:TaxCatchAll" minOccurs="0"/>
                <xsd:element ref="ns1:jf7eb07a25984f2983b754dbeb9d3637" minOccurs="0"/>
                <xsd:element ref="ns1:le1c1810c77e4aff96afd6a7d26de073" minOccurs="0"/>
                <xsd:element ref="ns1:jf89d4bb14dd48c8a1d5f7965699347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5b098-b736-49bb-9fbf-304338ed6dc1" elementFormDefault="qualified">
    <xsd:import namespace="http://schemas.microsoft.com/office/2006/documentManagement/types"/>
    <xsd:import namespace="http://schemas.microsoft.com/office/infopath/2007/PartnerControls"/>
    <xsd:element name="SpcNumeroInterne" ma:index="0" ma:displayName="Numéro" ma:decimals="0" ma:indexed="true" ma:internalName="SpcNumeroInterne" ma:percentage="FALSE">
      <xsd:simpleType>
        <xsd:restriction base="dms:Number">
          <xsd:maxInclusive value="99999"/>
          <xsd:minInclusive value="1"/>
        </xsd:restriction>
      </xsd:simpleType>
    </xsd:element>
    <xsd:element name="SpcIndex" ma:index="1" nillable="true" ma:displayName="Index" ma:internalName="SpcIndex">
      <xsd:simpleType>
        <xsd:restriction base="dms:Text">
          <xsd:maxLength value="4"/>
        </xsd:restriction>
      </xsd:simpleType>
    </xsd:element>
    <xsd:element name="SpcVersion" ma:index="3" ma:displayName="Version du" ma:format="DateOnly" ma:internalName="SpcVersion" ma:readOnly="false">
      <xsd:simpleType>
        <xsd:restriction base="dms:DateTime"/>
      </xsd:simpleType>
    </xsd:element>
    <xsd:element name="Externe" ma:index="6" nillable="true" ma:displayName="Externe" ma:internalName="Externe">
      <xsd:simpleType>
        <xsd:restriction base="dms:Text">
          <xsd:maxLength value="255"/>
        </xsd:restriction>
      </xsd:simpleType>
    </xsd:element>
    <xsd:element name="Remarque" ma:index="13" nillable="true" ma:displayName="Remarque" ma:internalName="Remarque" ma:readOnly="false">
      <xsd:simpleType>
        <xsd:restriction base="dms:Text">
          <xsd:maxLength value="255"/>
        </xsd:restriction>
      </xsd:simpleType>
    </xsd:element>
    <xsd:element name="kcf5422741ea498a8f4960310f9b79ff" ma:index="14" nillable="true" ma:taxonomy="true" ma:internalName="kcf5422741ea498a8f4960310f9b79ff" ma:taxonomyFieldName="SpcNormeIso" ma:displayName="Norme Iso 9001-2015" ma:default="" ma:fieldId="{4cf54227-41ea-498a-8f49-60310f9b79ff}" ma:sspId="d2969458-3e05-4677-92b9-84500592e201" ma:termSetId="e6cbcabe-1632-4d79-a074-e6cce12ca10f" ma:anchorId="7b457b6a-ed14-4391-ad1d-e23812deed30" ma:open="false" ma:isKeyword="false">
      <xsd:complexType>
        <xsd:sequence>
          <xsd:element ref="pc:Terms" minOccurs="0" maxOccurs="1"/>
        </xsd:sequence>
      </xsd:complexType>
    </xsd:element>
    <xsd:element name="TaxCatchAllLabel" ma:index="15" nillable="true" ma:displayName="Colonne Attraper tout de Taxonomie1" ma:hidden="true" ma:list="{ac90004a-12dd-4b4b-aacd-8e7131af3ac8}" ma:internalName="TaxCatchAllLabel" ma:readOnly="true" ma:showField="CatchAllDataLabel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cf326973f2944dcb657b5c876ed8c87" ma:index="16" nillable="true" ma:taxonomy="true" ma:internalName="ncf326973f2944dcb657b5c876ed8c87" ma:taxonomyFieldName="SpcResponsableProcessus" ma:displayName="Responsable du processus" ma:indexed="true" ma:default="" ma:fieldId="{7cf32697-3f29-44dc-b657-b5c876ed8c87}" ma:sspId="d2969458-3e05-4677-92b9-84500592e201" ma:termSetId="e6cbcabe-1632-4d79-a074-e6cce12ca10f" ma:anchorId="d668f88c-6a94-4cd6-a949-1f0fd983b7cd" ma:open="false" ma:isKeyword="false">
      <xsd:complexType>
        <xsd:sequence>
          <xsd:element ref="pc:Terms" minOccurs="0" maxOccurs="1"/>
        </xsd:sequence>
      </xsd:complexType>
    </xsd:element>
    <xsd:element name="bd5d1db7cf3f487e8ac111ba4ba5b2af" ma:index="17" nillable="true" ma:taxonomy="true" ma:internalName="bd5d1db7cf3f487e8ac111ba4ba5b2af" ma:taxonomyFieldName="SpcGenrePrestation" ma:displayName="Genre de prestation" ma:indexed="true" ma:default="" ma:fieldId="{bd5d1db7-cf3f-487e-8ac1-11ba4ba5b2af}" ma:sspId="d2969458-3e05-4677-92b9-84500592e201" ma:termSetId="e6cbcabe-1632-4d79-a074-e6cce12ca10f" ma:anchorId="807a6e22-328d-4a6d-b67c-782c8666c95b" ma:open="false" ma:isKeyword="false">
      <xsd:complexType>
        <xsd:sequence>
          <xsd:element ref="pc:Terms" minOccurs="0" maxOccurs="1"/>
        </xsd:sequence>
      </xsd:complexType>
    </xsd:element>
    <xsd:element name="gbf80bec09494ed39cef665e8dd3b924" ma:index="20" ma:taxonomy="true" ma:internalName="gbf80bec09494ed39cef665e8dd3b924" ma:taxonomyFieldName="SpcTypeDoc" ma:displayName="Type de document" ma:indexed="true" ma:default="" ma:fieldId="{0bf80bec-0949-4ed3-9cef-665e8dd3b924}" ma:sspId="d2969458-3e05-4677-92b9-84500592e201" ma:termSetId="e6cbcabe-1632-4d79-a074-e6cce12ca10f" ma:anchorId="8716a343-d619-4886-a192-b34f7c65039c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Colonne Attraper tout de Taxonomie" ma:hidden="true" ma:list="{ac90004a-12dd-4b4b-aacd-8e7131af3ac8}" ma:internalName="TaxCatchAll" ma:showField="CatchAllData" ma:web="6415b098-b736-49bb-9fbf-304338ed6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f7eb07a25984f2983b754dbeb9d3637" ma:index="23" nillable="true" ma:taxonomy="true" ma:internalName="jf7eb07a25984f2983b754dbeb9d3637" ma:taxonomyFieldName="SpcPrestations" ma:displayName="Prestation" ma:indexed="true" ma:default="" ma:fieldId="{3f7eb07a-2598-4f29-83b7-54dbeb9d3637}" ma:sspId="d2969458-3e05-4677-92b9-84500592e201" ma:termSetId="e6cbcabe-1632-4d79-a074-e6cce12ca10f" ma:anchorId="c60abd67-5a36-4435-a22b-41a7076ca5a1" ma:open="false" ma:isKeyword="false">
      <xsd:complexType>
        <xsd:sequence>
          <xsd:element ref="pc:Terms" minOccurs="0" maxOccurs="1"/>
        </xsd:sequence>
      </xsd:complexType>
    </xsd:element>
    <xsd:element name="le1c1810c77e4aff96afd6a7d26de073" ma:index="27" nillable="true" ma:taxonomy="true" ma:internalName="le1c1810c77e4aff96afd6a7d26de073" ma:taxonomyFieldName="SpcStructure" ma:displayName="Structure" ma:default="" ma:fieldId="{5e1c1810-c77e-4aff-96af-d6a7d26de073}" ma:sspId="d2969458-3e05-4677-92b9-84500592e201" ma:termSetId="e6cbcabe-1632-4d79-a074-e6cce12ca10f" ma:anchorId="bd4670b9-7eb2-4c8a-8579-3eae87de6275" ma:open="false" ma:isKeyword="false">
      <xsd:complexType>
        <xsd:sequence>
          <xsd:element ref="pc:Terms" minOccurs="0" maxOccurs="1"/>
        </xsd:sequence>
      </xsd:complexType>
    </xsd:element>
    <xsd:element name="jf89d4bb14dd48c8a1d5f7965699347d" ma:index="28" nillable="true" ma:taxonomy="true" ma:internalName="jf89d4bb14dd48c8a1d5f7965699347d" ma:taxonomyFieldName="SpcLangue" ma:displayName="Langue doc." ma:indexed="true" ma:readOnly="false" ma:default="42;#F|885e9501-274d-4f8e-83e5-fe5a581ace43" ma:fieldId="{3f89d4bb-14dd-48c8-a1d5-f7965699347d}" ma:sspId="d2969458-3e05-4677-92b9-84500592e201" ma:termSetId="e6cbcabe-1632-4d79-a074-e6cce12ca10f" ma:anchorId="c2481572-d645-4a55-b041-5bbf292d7899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Type de contenu"/>
        <xsd:element ref="dc:title" maxOccurs="1" ma:index="5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1c1810c77e4aff96afd6a7d26de073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Signalisation</TermName>
          <TermId xmlns="http://schemas.microsoft.com/office/infopath/2007/PartnerControls">b642d3e8-0e13-4c59-9867-670488cff4d3</TermId>
        </TermInfo>
      </Terms>
    </le1c1810c77e4aff96afd6a7d26de073>
    <SpcIndex xmlns="6415b098-b736-49bb-9fbf-304338ed6dc1" xsi:nil="true"/>
    <bd5d1db7cf3f487e8ac111ba4ba5b2a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244acb4a-4fc7-4180-94cd-1955500aec10</TermId>
        </TermInfo>
      </Terms>
    </bd5d1db7cf3f487e8ac111ba4ba5b2af>
    <TaxCatchAll xmlns="6415b098-b736-49bb-9fbf-304338ed6dc1">
      <Value>129</Value>
      <Value>80</Value>
      <Value>61</Value>
      <Value>78</Value>
      <Value>196</Value>
      <Value>93</Value>
      <Value>239</Value>
    </TaxCatchAll>
    <jf89d4bb14dd48c8a1d5f7965699347d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</TermName>
          <TermId xmlns="http://schemas.microsoft.com/office/infopath/2007/PartnerControls">8432b06f-9d4d-4afa-b733-eb2a3dd1ba26</TermId>
        </TermInfo>
      </Terms>
    </jf89d4bb14dd48c8a1d5f7965699347d>
    <SpcNumeroInterne xmlns="6415b098-b736-49bb-9fbf-304338ed6dc1">917</SpcNumeroInterne>
    <gbf80bec09494ed39cef665e8dd3b924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Formulaire</TermName>
          <TermId xmlns="http://schemas.microsoft.com/office/infopath/2007/PartnerControls">1c1d6c08-54f1-44db-87a5-ce6093806c3b</TermId>
        </TermInfo>
      </Terms>
    </gbf80bec09494ed39cef665e8dd3b924>
    <Externe xmlns="6415b098-b736-49bb-9fbf-304338ed6dc1" xsi:nil="true"/>
    <ncf326973f2944dcb657b5c876ed8c8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AB</TermName>
          <TermId xmlns="http://schemas.microsoft.com/office/infopath/2007/PartnerControls">f96524c4-e428-47c9-b918-dec133f7922f</TermId>
        </TermInfo>
      </Terms>
    </ncf326973f2944dcb657b5c876ed8c87>
    <jf7eb07a25984f2983b754dbeb9d3637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1102-02 - Prestations pour tiers</TermName>
          <TermId xmlns="http://schemas.microsoft.com/office/infopath/2007/PartnerControls">0abe201d-a8b6-4563-9003-5a49a338f5fe</TermId>
        </TermInfo>
      </Terms>
    </jf7eb07a25984f2983b754dbeb9d3637>
    <kcf5422741ea498a8f4960310f9b79ff xmlns="6415b098-b736-49bb-9fbf-304338ed6d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8. Réalisation des activités opérationnelles</TermName>
          <TermId xmlns="http://schemas.microsoft.com/office/infopath/2007/PartnerControls">e2b544e5-7dc3-4b8e-83c0-2dd25d8f07f7</TermId>
        </TermInfo>
      </Terms>
    </kcf5422741ea498a8f4960310f9b79ff>
    <Remarque xmlns="6415b098-b736-49bb-9fbf-304338ed6dc1">Publié sur Internet</Remarque>
    <SpcVersion xmlns="6415b098-b736-49bb-9fbf-304338ed6dc1">2022-01-27T23:00:00+00:00</SpcVersion>
  </documentManagement>
</p:properties>
</file>

<file path=customXml/itemProps1.xml><?xml version="1.0" encoding="utf-8"?>
<ds:datastoreItem xmlns:ds="http://schemas.openxmlformats.org/officeDocument/2006/customXml" ds:itemID="{59F8DE65-1029-4552-9B31-3EB543625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5b098-b736-49bb-9fbf-304338ed6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6AA97E-2BBF-493E-959A-B395016198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D1C2DA-4CC4-4458-84D0-A154865E01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D8D2A75-BD78-4C9C-B4DA-3A32496C27AB}">
  <ds:schemaRefs>
    <ds:schemaRef ds:uri="http://schemas.microsoft.com/office/2006/metadata/properties"/>
    <ds:schemaRef ds:uri="http://schemas.microsoft.com/office/infopath/2007/PartnerControls"/>
    <ds:schemaRef ds:uri="6415b098-b736-49bb-9fbf-304338ed6d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917D_Gesuch_Einführung_Verkehrsbeschränkung_Meliorations-und_Waldstrassen.dotx</Template>
  <TotalTime>0</TotalTime>
  <Pages>5</Pages>
  <Words>608</Words>
  <Characters>3345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917D Gesuch um die Einführung einer Verkehrsbeschränkung für Meliorations- und Waldstrassen</vt:lpstr>
      <vt:lpstr>Korrespondez</vt:lpstr>
    </vt:vector>
  </TitlesOfParts>
  <Company>MACMAC Media AG</Company>
  <LinksUpToDate>false</LinksUpToDate>
  <CharactersWithSpaces>3946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917D Gesuch um die Einführung einer Verkehrsbeschränkung für Meliorations- und Waldstrassen</dc:title>
  <dc:creator>Jungo Muriel</dc:creator>
  <cp:lastModifiedBy>Jungo Muriel</cp:lastModifiedBy>
  <cp:revision>1</cp:revision>
  <cp:lastPrinted>2017-08-24T13:12:00Z</cp:lastPrinted>
  <dcterms:created xsi:type="dcterms:W3CDTF">2026-03-27T15:55:00Z</dcterms:created>
  <dcterms:modified xsi:type="dcterms:W3CDTF">2026-03-27T15:55:00Z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0x01010014C59C61CE86DA4BBE8E466E72D96ADB00A1ECEF6398358F44B0451DF3F55B7D24</vt:lpwstr>
  </property>
  <property fmtid="{D5CDD505-2E9C-101B-9397-08002B2CF9AE}" pid="3" name="SpcPrestations">
    <vt:lpwstr>196;#1102-02 - Prestations pour tiers|0abe201d-a8b6-4563-9003-5a49a338f5fe</vt:lpwstr>
  </property>
  <property fmtid="{D5CDD505-2E9C-101B-9397-08002B2CF9AE}" pid="4" name="SpcStructure">
    <vt:lpwstr>129;#Signalisation|b642d3e8-0e13-4c59-9867-670488cff4d3</vt:lpwstr>
  </property>
  <property fmtid="{D5CDD505-2E9C-101B-9397-08002B2CF9AE}" pid="5" name="SpcLangue">
    <vt:lpwstr>61;#D|8432b06f-9d4d-4afa-b733-eb2a3dd1ba26</vt:lpwstr>
  </property>
  <property fmtid="{D5CDD505-2E9C-101B-9397-08002B2CF9AE}" pid="6" name="SpcNormeIso">
    <vt:lpwstr>80;#8. Réalisation des activités opérationnelles|e2b544e5-7dc3-4b8e-83c0-2dd25d8f07f7</vt:lpwstr>
  </property>
  <property fmtid="{D5CDD505-2E9C-101B-9397-08002B2CF9AE}" pid="7" name="SpcTypeDoc">
    <vt:lpwstr>93;#Formulaire|1c1d6c08-54f1-44db-87a5-ce6093806c3b</vt:lpwstr>
  </property>
  <property fmtid="{D5CDD505-2E9C-101B-9397-08002B2CF9AE}" pid="8" name="SpcGenrePrestation">
    <vt:lpwstr>78;#Production|244acb4a-4fc7-4180-94cd-1955500aec10</vt:lpwstr>
  </property>
  <property fmtid="{D5CDD505-2E9C-101B-9397-08002B2CF9AE}" pid="9" name="SpcResponsableProcessus">
    <vt:lpwstr>239;#AB|f96524c4-e428-47c9-b918-dec133f7922f</vt:lpwstr>
  </property>
</Properties>
</file>